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ABC42F" w14:textId="77777777" w:rsidR="00BA24FB" w:rsidRPr="00B54E13" w:rsidRDefault="00BA24FB" w:rsidP="00B54E13">
      <w:pPr>
        <w:spacing w:before="0" w:after="0"/>
        <w:rPr>
          <w:sz w:val="2"/>
          <w:szCs w:val="2"/>
        </w:rPr>
      </w:pPr>
    </w:p>
    <w:p w14:paraId="6992176A" w14:textId="77777777" w:rsidR="001510B6" w:rsidRPr="00F25DDA" w:rsidRDefault="00C92EC5" w:rsidP="001510B6">
      <w:pPr>
        <w:framePr w:w="6237" w:h="1134" w:hSpace="181" w:wrap="around" w:vAnchor="page" w:hAnchor="page" w:x="1022" w:y="1135" w:anchorLock="1"/>
        <w:spacing w:before="0" w:after="0"/>
      </w:pPr>
      <w:r w:rsidRPr="00F25DDA">
        <w:rPr>
          <w:noProof/>
          <w:lang w:eastAsia="en-AU"/>
        </w:rPr>
        <w:drawing>
          <wp:inline distT="0" distB="0" distL="0" distR="0" wp14:anchorId="0D9C411A" wp14:editId="3E7A3B51">
            <wp:extent cx="2762100" cy="669600"/>
            <wp:effectExtent l="0" t="0" r="0" b="3810"/>
            <wp:docPr id="65" name="Picture 65" descr="Australian Government logo and New Vehicle Efficiency Standard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ustralian Government logo and New Vehicle Efficiency Standard Regulator logo"/>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62100" cy="669600"/>
                    </a:xfrm>
                    <a:prstGeom prst="rect">
                      <a:avLst/>
                    </a:prstGeom>
                    <a:noFill/>
                  </pic:spPr>
                </pic:pic>
              </a:graphicData>
            </a:graphic>
          </wp:inline>
        </w:drawing>
      </w:r>
    </w:p>
    <w:p w14:paraId="24991D45" w14:textId="77777777" w:rsidR="001510B6" w:rsidRPr="00F25DDA" w:rsidRDefault="001510B6" w:rsidP="001510B6">
      <w:pPr>
        <w:spacing w:before="360" w:after="1200"/>
        <w:ind w:left="-1247"/>
      </w:pPr>
    </w:p>
    <w:p w14:paraId="210498CA" w14:textId="77777777" w:rsidR="00C92EC5" w:rsidRPr="00F25DDA" w:rsidRDefault="00F25DDA" w:rsidP="00C92EC5">
      <w:pPr>
        <w:pStyle w:val="Title"/>
        <w:spacing w:before="960"/>
        <w:ind w:left="1276" w:firstLine="1276"/>
        <w:rPr>
          <w:sz w:val="60"/>
          <w:szCs w:val="60"/>
        </w:rPr>
      </w:pPr>
      <w:sdt>
        <w:sdtPr>
          <w:rPr>
            <w:sz w:val="60"/>
            <w:szCs w:val="60"/>
          </w:rPr>
          <w:alias w:val="Title"/>
          <w:tag w:val=""/>
          <w:id w:val="975726233"/>
          <w:placeholder>
            <w:docPart w:val="FDC498A04EA148599D8E27D18D0707EF"/>
          </w:placeholder>
          <w:dataBinding w:prefixMappings="xmlns:ns0='http://purl.org/dc/elements/1.1/' xmlns:ns1='http://schemas.openxmlformats.org/package/2006/metadata/core-properties' " w:xpath="/ns1:coreProperties[1]/ns0:title[1]" w:storeItemID="{6C3C8BC8-F283-45AE-878A-BAB7291924A1}"/>
          <w:text/>
        </w:sdtPr>
        <w:sdtEndPr/>
        <w:sdtContent>
          <w:r w:rsidR="00F220BF" w:rsidRPr="00F25DDA">
            <w:rPr>
              <w:sz w:val="60"/>
              <w:szCs w:val="60"/>
            </w:rPr>
            <w:t>NVES Portal user guide</w:t>
          </w:r>
        </w:sdtContent>
      </w:sdt>
    </w:p>
    <w:p w14:paraId="4866441D" w14:textId="77777777" w:rsidR="002A4E0A" w:rsidRPr="00F25DDA" w:rsidRDefault="00F220BF" w:rsidP="00961C80">
      <w:pPr>
        <w:framePr w:w="8119" w:hSpace="181" w:wrap="around" w:vAnchor="text" w:hAnchor="page" w:x="2507" w:y="10916" w:anchorLock="1"/>
        <w:shd w:val="clear" w:color="auto" w:fill="05232E"/>
        <w:spacing w:before="0" w:after="0"/>
        <w:rPr>
          <w:b/>
          <w:color w:val="FFFFFF" w:themeColor="background1"/>
        </w:rPr>
      </w:pPr>
      <w:r w:rsidRPr="00F25DDA">
        <w:rPr>
          <w:b/>
          <w:color w:val="FFFFFF" w:themeColor="background1"/>
        </w:rPr>
        <w:t>Empowering industry | Safeguarding integrity | Driving transparency</w:t>
      </w:r>
    </w:p>
    <w:p w14:paraId="164FF85C" w14:textId="617EB3E2" w:rsidR="00B54E13" w:rsidRPr="00F25DDA" w:rsidRDefault="00F220BF" w:rsidP="00E46BD0">
      <w:pPr>
        <w:pStyle w:val="Subtitle"/>
        <w:spacing w:before="480"/>
        <w:ind w:firstLine="2268"/>
      </w:pPr>
      <w:r w:rsidRPr="00F25DDA">
        <w:t>Version 1</w:t>
      </w:r>
    </w:p>
    <w:p w14:paraId="14F7A383" w14:textId="77777777" w:rsidR="00E46BD0" w:rsidRPr="00F25DDA" w:rsidRDefault="00F25DDA" w:rsidP="00E46BD0">
      <w:pPr>
        <w:pStyle w:val="CoverDate"/>
        <w:spacing w:after="0"/>
        <w:ind w:left="2552"/>
        <w:rPr>
          <w:color w:val="auto"/>
          <w:sz w:val="2"/>
        </w:rPr>
      </w:pPr>
      <w:sdt>
        <w:sdtPr>
          <w:rPr>
            <w:color w:val="auto"/>
          </w:rPr>
          <w:alias w:val="Publish Date"/>
          <w:tag w:val=""/>
          <w:id w:val="-927259200"/>
          <w:placeholder>
            <w:docPart w:val="4301311A67F449CEAEBF1B6678D7B3D0"/>
          </w:placeholder>
          <w:dataBinding w:prefixMappings="xmlns:ns0='http://schemas.microsoft.com/office/2006/coverPageProps' " w:xpath="/ns0:CoverPageProperties[1]/ns0:PublishDate[1]" w:storeItemID="{55AF091B-3C7A-41E3-B477-F2FDAA23CFDA}"/>
          <w:date w:fullDate="2025-09-22T00:00:00Z">
            <w:dateFormat w:val="MMMM yyyy"/>
            <w:lid w:val="en-AU"/>
            <w:storeMappedDataAs w:val="dateTime"/>
            <w:calendar w:val="gregorian"/>
          </w:date>
        </w:sdtPr>
        <w:sdtEndPr/>
        <w:sdtContent>
          <w:r w:rsidR="00F220BF" w:rsidRPr="00F25DDA">
            <w:rPr>
              <w:color w:val="auto"/>
            </w:rPr>
            <w:t>September 2025</w:t>
          </w:r>
        </w:sdtContent>
      </w:sdt>
    </w:p>
    <w:p w14:paraId="7B489401" w14:textId="77777777" w:rsidR="00E46BD0" w:rsidRPr="00F25DDA" w:rsidRDefault="00E46BD0" w:rsidP="00E46BD0">
      <w:pPr>
        <w:sectPr w:rsidR="00E46BD0" w:rsidRPr="00F25DDA" w:rsidSect="00961C80">
          <w:headerReference w:type="default" r:id="rId12"/>
          <w:footerReference w:type="default" r:id="rId13"/>
          <w:headerReference w:type="first" r:id="rId14"/>
          <w:footerReference w:type="first" r:id="rId15"/>
          <w:pgSz w:w="11906" w:h="16838" w:code="9"/>
          <w:pgMar w:top="1021" w:right="1021" w:bottom="1021" w:left="1021" w:header="340" w:footer="397" w:gutter="0"/>
          <w:cols w:space="708"/>
          <w:docGrid w:linePitch="360"/>
        </w:sectPr>
      </w:pPr>
    </w:p>
    <w:p w14:paraId="2A62EC24" w14:textId="77777777" w:rsidR="002D01AA" w:rsidRPr="00F25DDA" w:rsidRDefault="002D01AA" w:rsidP="002D01AA">
      <w:pPr>
        <w:pStyle w:val="NoSpacing"/>
        <w:spacing w:before="80"/>
      </w:pPr>
      <w:r w:rsidRPr="00F25DDA">
        <w:lastRenderedPageBreak/>
        <w:t>© Commonwealth of Australia 202</w:t>
      </w:r>
      <w:r w:rsidR="00F220BF" w:rsidRPr="00F25DDA">
        <w:t>5</w:t>
      </w:r>
    </w:p>
    <w:p w14:paraId="3009EBA2" w14:textId="77777777" w:rsidR="002D01AA" w:rsidRPr="00F25DDA" w:rsidRDefault="002D01AA" w:rsidP="002D01AA">
      <w:pPr>
        <w:pStyle w:val="ImprintHeading"/>
        <w:spacing w:before="120" w:after="80"/>
      </w:pPr>
      <w:bookmarkStart w:id="1" w:name="_Toc209522401"/>
      <w:bookmarkStart w:id="2" w:name="_Toc209522466"/>
      <w:bookmarkStart w:id="3" w:name="_Toc209707109"/>
      <w:r w:rsidRPr="00F25DDA">
        <w:t>Ownership of intellectual property rights in this publication</w:t>
      </w:r>
      <w:bookmarkEnd w:id="1"/>
      <w:bookmarkEnd w:id="2"/>
      <w:bookmarkEnd w:id="3"/>
    </w:p>
    <w:p w14:paraId="07A1756E" w14:textId="77777777" w:rsidR="002D01AA" w:rsidRPr="00F25DDA" w:rsidRDefault="002D01AA" w:rsidP="002D01AA">
      <w:pPr>
        <w:spacing w:before="120"/>
        <w:rPr>
          <w:lang w:val="x-none"/>
        </w:rPr>
      </w:pPr>
      <w:r w:rsidRPr="00F25DDA">
        <w:rPr>
          <w:lang w:val="x-none"/>
        </w:rPr>
        <w:t>Unless otherwise noted, copyright (and any other intellectual property rights, if any) in this publication is owned by the</w:t>
      </w:r>
      <w:r w:rsidRPr="00F25DDA">
        <w:rPr>
          <w:lang w:val="en-US"/>
        </w:rPr>
        <w:t xml:space="preserve"> </w:t>
      </w:r>
      <w:r w:rsidRPr="00F25DDA">
        <w:rPr>
          <w:lang w:val="x-none"/>
        </w:rPr>
        <w:t>Commonwealth of Australia (referred to below as the Commonwealth).</w:t>
      </w:r>
    </w:p>
    <w:p w14:paraId="5822ACB0" w14:textId="77777777" w:rsidR="002D01AA" w:rsidRPr="00F25DDA" w:rsidRDefault="002D01AA" w:rsidP="002D01AA">
      <w:pPr>
        <w:pStyle w:val="ImprintHeading"/>
        <w:spacing w:before="120" w:after="80"/>
      </w:pPr>
      <w:bookmarkStart w:id="4" w:name="_Toc209522402"/>
      <w:bookmarkStart w:id="5" w:name="_Toc209522467"/>
      <w:bookmarkStart w:id="6" w:name="_Toc209707110"/>
      <w:r w:rsidRPr="00F25DDA">
        <w:t>Disclaimer</w:t>
      </w:r>
      <w:bookmarkEnd w:id="4"/>
      <w:bookmarkEnd w:id="5"/>
      <w:bookmarkEnd w:id="6"/>
    </w:p>
    <w:p w14:paraId="4547D0D3" w14:textId="77777777" w:rsidR="002D01AA" w:rsidRPr="00F25DDA" w:rsidRDefault="002D01AA" w:rsidP="002D01AA">
      <w:pPr>
        <w:spacing w:before="120"/>
        <w:rPr>
          <w:lang w:val="x-none"/>
        </w:rPr>
      </w:pPr>
      <w:r w:rsidRPr="00F25DDA">
        <w:rPr>
          <w:lang w:val="x-none"/>
        </w:rPr>
        <w:t>The material contained in this publication is made available on the understanding that the Commonwealth is not</w:t>
      </w:r>
      <w:r w:rsidRPr="00F25DDA">
        <w:rPr>
          <w:lang w:val="en-US"/>
        </w:rPr>
        <w:t xml:space="preserve"> </w:t>
      </w:r>
      <w:r w:rsidRPr="00F25DDA">
        <w:rPr>
          <w:lang w:val="x-none"/>
        </w:rPr>
        <w:t>providing professional advice, and that users exercise their own skill and care with respect to its use, and seek</w:t>
      </w:r>
      <w:r w:rsidRPr="00F25DDA">
        <w:rPr>
          <w:lang w:val="en-US"/>
        </w:rPr>
        <w:t xml:space="preserve"> </w:t>
      </w:r>
      <w:r w:rsidRPr="00F25DDA">
        <w:rPr>
          <w:lang w:val="x-none"/>
        </w:rPr>
        <w:t>independent advice if necessary.</w:t>
      </w:r>
    </w:p>
    <w:p w14:paraId="6F231647" w14:textId="77777777" w:rsidR="002D01AA" w:rsidRPr="00F25DDA" w:rsidRDefault="002D01AA" w:rsidP="002D01AA">
      <w:pPr>
        <w:spacing w:before="120"/>
        <w:rPr>
          <w:lang w:val="x-none"/>
        </w:rPr>
      </w:pPr>
      <w:r w:rsidRPr="00F25DDA">
        <w:rPr>
          <w:lang w:val="x-none"/>
        </w:rPr>
        <w:t>The Commonwealth makes no representations or warranties as to the contents or accuracy of the information contained</w:t>
      </w:r>
      <w:r w:rsidRPr="00F25DDA">
        <w:rPr>
          <w:lang w:val="en-US"/>
        </w:rPr>
        <w:t xml:space="preserve"> </w:t>
      </w:r>
      <w:r w:rsidRPr="00F25DDA">
        <w:rPr>
          <w:lang w:val="x-none"/>
        </w:rPr>
        <w:t>in this publication. To the extent permitted by law, the Commonwealth disclaims liability to any person or organisation in</w:t>
      </w:r>
      <w:r w:rsidRPr="00F25DDA">
        <w:rPr>
          <w:lang w:val="en-US"/>
        </w:rPr>
        <w:t xml:space="preserve"> </w:t>
      </w:r>
      <w:r w:rsidRPr="00F25DDA">
        <w:rPr>
          <w:lang w:val="x-none"/>
        </w:rPr>
        <w:t>respect of anything done, or omitted to be done, in reliance upon information contained in this publication.</w:t>
      </w:r>
    </w:p>
    <w:p w14:paraId="301A83A7" w14:textId="77777777" w:rsidR="002D01AA" w:rsidRPr="00F25DDA" w:rsidRDefault="002D01AA" w:rsidP="002D01AA">
      <w:pPr>
        <w:pStyle w:val="ImprintHeading"/>
        <w:spacing w:before="120" w:after="80"/>
        <w:rPr>
          <w:lang w:val="en-AU"/>
        </w:rPr>
      </w:pPr>
      <w:bookmarkStart w:id="7" w:name="_Toc209522403"/>
      <w:bookmarkStart w:id="8" w:name="_Toc209522468"/>
      <w:bookmarkStart w:id="9" w:name="_Toc209707111"/>
      <w:r w:rsidRPr="00F25DDA">
        <w:rPr>
          <w:lang w:val="en-AU"/>
        </w:rPr>
        <w:t>Creative Commons licence</w:t>
      </w:r>
      <w:bookmarkEnd w:id="7"/>
      <w:bookmarkEnd w:id="8"/>
      <w:bookmarkEnd w:id="9"/>
    </w:p>
    <w:p w14:paraId="043959D7" w14:textId="77777777" w:rsidR="002D01AA" w:rsidRPr="00F25DDA" w:rsidRDefault="002D01AA" w:rsidP="004E6120">
      <w:r w:rsidRPr="00F25DDA">
        <w:rPr>
          <w:noProof/>
        </w:rPr>
        <w:drawing>
          <wp:inline distT="0" distB="0" distL="0" distR="0" wp14:anchorId="72426718" wp14:editId="7879E74C">
            <wp:extent cx="1007927" cy="352649"/>
            <wp:effectExtent l="0" t="0" r="1905" b="9525"/>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rors.creativecommons.org/presskit/buttons/88x31/png/b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9741" cy="360281"/>
                    </a:xfrm>
                    <a:prstGeom prst="rect">
                      <a:avLst/>
                    </a:prstGeom>
                    <a:noFill/>
                    <a:ln>
                      <a:noFill/>
                    </a:ln>
                  </pic:spPr>
                </pic:pic>
              </a:graphicData>
            </a:graphic>
          </wp:inline>
        </w:drawing>
      </w:r>
    </w:p>
    <w:p w14:paraId="27383B1D" w14:textId="77777777" w:rsidR="002D01AA" w:rsidRPr="00F25DDA" w:rsidRDefault="002D01AA" w:rsidP="002D01AA">
      <w:r w:rsidRPr="00F25DDA">
        <w:t>With the exception of (a) the Coat of Arms; (b) the Department of Infrastructure, Transport, Regional Development, Communications and the Arts photos and graphics; (c) content supplied by third parties; (d) content otherwise labelled; copyright in this publication is licensed under a Creative Commons BY Attribution 4.0 International Licence.</w:t>
      </w:r>
    </w:p>
    <w:p w14:paraId="33408F3E" w14:textId="77777777" w:rsidR="002D01AA" w:rsidRPr="00F25DDA" w:rsidRDefault="002D01AA" w:rsidP="002D01AA">
      <w:pPr>
        <w:pStyle w:val="ImprintHeading"/>
        <w:spacing w:before="120" w:after="80"/>
      </w:pPr>
      <w:bookmarkStart w:id="10" w:name="_Toc209522404"/>
      <w:bookmarkStart w:id="11" w:name="_Toc209522469"/>
      <w:bookmarkStart w:id="12" w:name="_Toc209707112"/>
      <w:r w:rsidRPr="00F25DDA">
        <w:t>Use of the Coat of Arms</w:t>
      </w:r>
      <w:bookmarkEnd w:id="10"/>
      <w:bookmarkEnd w:id="11"/>
      <w:bookmarkEnd w:id="12"/>
    </w:p>
    <w:p w14:paraId="4EC410D8" w14:textId="77777777" w:rsidR="002D01AA" w:rsidRPr="00F25DDA" w:rsidRDefault="002C0948" w:rsidP="002D01AA">
      <w:pPr>
        <w:spacing w:before="120"/>
        <w:rPr>
          <w:lang w:val="x-none"/>
        </w:rPr>
      </w:pPr>
      <w:r w:rsidRPr="00F25DDA">
        <w:rPr>
          <w:lang w:val="x-none"/>
        </w:rPr>
        <w:t xml:space="preserve">The Department of the Prime Minister and Cabinet </w:t>
      </w:r>
      <w:r w:rsidRPr="00F25DDA">
        <w:t xml:space="preserve">(PM&amp;C) </w:t>
      </w:r>
      <w:r w:rsidRPr="00F25DDA">
        <w:rPr>
          <w:lang w:val="x-none"/>
        </w:rPr>
        <w:t>sets the terms under which the Coat of Arms is used. Please refer to</w:t>
      </w:r>
      <w:r w:rsidRPr="00F25DDA">
        <w:rPr>
          <w:lang w:val="en-US"/>
        </w:rPr>
        <w:t xml:space="preserve"> </w:t>
      </w:r>
      <w:r w:rsidRPr="00F25DDA">
        <w:rPr>
          <w:lang w:val="x-none"/>
        </w:rPr>
        <w:t xml:space="preserve">the </w:t>
      </w:r>
      <w:hyperlink r:id="rId17" w:history="1">
        <w:r w:rsidRPr="00F25DDA">
          <w:rPr>
            <w:rStyle w:val="Hyperlink"/>
          </w:rPr>
          <w:t>Commonwealth Coat of Arms Information and Guidelines | PM&amp;C</w:t>
        </w:r>
      </w:hyperlink>
      <w:r w:rsidRPr="00F25DDA">
        <w:t>.</w:t>
      </w:r>
    </w:p>
    <w:p w14:paraId="52C707B5" w14:textId="77777777" w:rsidR="002D01AA" w:rsidRPr="00F25DDA" w:rsidRDefault="002D01AA" w:rsidP="002D01AA">
      <w:pPr>
        <w:pStyle w:val="ImprintHeading"/>
        <w:spacing w:before="120" w:after="80"/>
      </w:pPr>
      <w:bookmarkStart w:id="13" w:name="_Toc209522405"/>
      <w:bookmarkStart w:id="14" w:name="_Toc209522470"/>
      <w:bookmarkStart w:id="15" w:name="_Toc209707113"/>
      <w:r w:rsidRPr="00F25DDA">
        <w:t>Contact us</w:t>
      </w:r>
      <w:bookmarkEnd w:id="13"/>
      <w:bookmarkEnd w:id="14"/>
      <w:bookmarkEnd w:id="15"/>
    </w:p>
    <w:p w14:paraId="04179BB7" w14:textId="77777777" w:rsidR="00DA0DB0" w:rsidRPr="00F25DDA" w:rsidRDefault="002D01AA" w:rsidP="002D01AA">
      <w:pPr>
        <w:spacing w:before="120"/>
        <w:rPr>
          <w:lang w:val="x-none"/>
        </w:rPr>
      </w:pPr>
      <w:r w:rsidRPr="00F25DDA">
        <w:rPr>
          <w:lang w:val="x-none"/>
        </w:rPr>
        <w:t xml:space="preserve">This publication is available in </w:t>
      </w:r>
      <w:sdt>
        <w:sdtPr>
          <w:rPr>
            <w:lang w:val="x-none"/>
          </w:rPr>
          <w:tag w:val="[select format option]"/>
          <w:id w:val="1958295965"/>
          <w:placeholder>
            <w:docPart w:val="58201FCF8B4D4100A1B41A20C442C09F"/>
          </w:placeholder>
          <w:dropDownList>
            <w:listItem w:value="Choose an item."/>
            <w:listItem w:displayText="hard copy" w:value="hard copy"/>
            <w:listItem w:displayText="PDF format" w:value="PDF format"/>
            <w:listItem w:displayText="Word format" w:value="Word format"/>
            <w:listItem w:displayText="other format" w:value="other format"/>
          </w:dropDownList>
        </w:sdtPr>
        <w:sdtEndPr/>
        <w:sdtContent>
          <w:r w:rsidR="00F220BF" w:rsidRPr="00F25DDA">
            <w:rPr>
              <w:lang w:val="x-none"/>
            </w:rPr>
            <w:t>PDF format</w:t>
          </w:r>
        </w:sdtContent>
      </w:sdt>
      <w:r w:rsidR="00F220BF" w:rsidRPr="00F25DDA">
        <w:t xml:space="preserve"> and word format.</w:t>
      </w:r>
      <w:r w:rsidRPr="00F25DDA">
        <w:rPr>
          <w:lang w:val="x-none"/>
        </w:rPr>
        <w:t xml:space="preserve"> All other rights are reserved, including in relation to any</w:t>
      </w:r>
      <w:r w:rsidRPr="00F25DDA">
        <w:rPr>
          <w:lang w:val="en-US"/>
        </w:rPr>
        <w:t xml:space="preserve"> departmental</w:t>
      </w:r>
      <w:r w:rsidRPr="00F25DDA">
        <w:rPr>
          <w:lang w:val="x-none"/>
        </w:rPr>
        <w:t xml:space="preserve"> logos or </w:t>
      </w:r>
      <w:proofErr w:type="spellStart"/>
      <w:r w:rsidRPr="00F25DDA">
        <w:rPr>
          <w:lang w:val="x-none"/>
        </w:rPr>
        <w:t>trade</w:t>
      </w:r>
      <w:r w:rsidR="003F7F17" w:rsidRPr="00F25DDA">
        <w:t xml:space="preserve"> </w:t>
      </w:r>
      <w:r w:rsidRPr="00F25DDA">
        <w:rPr>
          <w:lang w:val="x-none"/>
        </w:rPr>
        <w:t>marks</w:t>
      </w:r>
      <w:proofErr w:type="spellEnd"/>
      <w:r w:rsidRPr="00F25DDA">
        <w:rPr>
          <w:lang w:val="x-none"/>
        </w:rPr>
        <w:t xml:space="preserve"> which may exist. </w:t>
      </w:r>
    </w:p>
    <w:p w14:paraId="10FA16C7" w14:textId="462E9504" w:rsidR="002D01AA" w:rsidRPr="00F25DDA" w:rsidRDefault="002D01AA" w:rsidP="002D01AA">
      <w:pPr>
        <w:spacing w:before="120"/>
        <w:rPr>
          <w:kern w:val="12"/>
        </w:rPr>
      </w:pPr>
      <w:r w:rsidRPr="00F25DDA">
        <w:rPr>
          <w:lang w:val="x-none"/>
        </w:rPr>
        <w:t>For enquiries regarding the licence and any use of this publication,</w:t>
      </w:r>
      <w:r w:rsidRPr="00F25DDA">
        <w:rPr>
          <w:lang w:val="en-US"/>
        </w:rPr>
        <w:t xml:space="preserve"> </w:t>
      </w:r>
      <w:r w:rsidRPr="00F25DDA">
        <w:rPr>
          <w:lang w:val="x-none"/>
        </w:rPr>
        <w:t>please contact</w:t>
      </w:r>
      <w:r w:rsidR="00DA0DB0" w:rsidRPr="00F25DDA">
        <w:t xml:space="preserve"> the </w:t>
      </w:r>
      <w:r w:rsidR="00F220BF" w:rsidRPr="00F25DDA">
        <w:rPr>
          <w:kern w:val="12"/>
        </w:rPr>
        <w:t>NVES Regulator</w:t>
      </w:r>
      <w:r w:rsidR="00280998" w:rsidRPr="00F25DDA">
        <w:rPr>
          <w:kern w:val="12"/>
        </w:rPr>
        <w:t>:</w:t>
      </w:r>
    </w:p>
    <w:p w14:paraId="65489B85" w14:textId="4E21A7C1" w:rsidR="002D01AA" w:rsidRPr="00F25DDA" w:rsidRDefault="002D01AA" w:rsidP="00280998">
      <w:pPr>
        <w:pStyle w:val="Bulletedtext"/>
        <w:rPr>
          <w:lang w:val="en-US"/>
        </w:rPr>
      </w:pPr>
      <w:r w:rsidRPr="00F25DDA">
        <w:rPr>
          <w:lang w:val="x-none"/>
        </w:rPr>
        <w:t xml:space="preserve">Email: </w:t>
      </w:r>
      <w:hyperlink r:id="rId18" w:history="1">
        <w:r w:rsidR="00AF270E" w:rsidRPr="00F25DDA">
          <w:rPr>
            <w:rStyle w:val="Hyperlink"/>
          </w:rPr>
          <w:t>NVESRegulator@infrastructure.gov.au</w:t>
        </w:r>
      </w:hyperlink>
      <w:r w:rsidR="00AF270E" w:rsidRPr="00F25DDA">
        <w:t xml:space="preserve"> </w:t>
      </w:r>
    </w:p>
    <w:p w14:paraId="1B3892E4" w14:textId="63A85B81" w:rsidR="00546218" w:rsidRPr="00F25DDA" w:rsidRDefault="002D01AA" w:rsidP="00C814F4">
      <w:pPr>
        <w:pStyle w:val="Bulletedtext"/>
        <w:rPr>
          <w:kern w:val="12"/>
        </w:rPr>
      </w:pPr>
      <w:r w:rsidRPr="00F25DDA">
        <w:rPr>
          <w:lang w:val="x-none"/>
        </w:rPr>
        <w:t>Website:</w:t>
      </w:r>
      <w:r w:rsidRPr="00F25DDA">
        <w:rPr>
          <w:lang w:val="en-US"/>
        </w:rPr>
        <w:t xml:space="preserve"> </w:t>
      </w:r>
      <w:hyperlink r:id="rId19" w:history="1">
        <w:r w:rsidR="00FB7284" w:rsidRPr="00F25DDA">
          <w:rPr>
            <w:rStyle w:val="Hyperlink"/>
            <w:lang w:val="en-US"/>
          </w:rPr>
          <w:t>www.nvesregulator.gov.au</w:t>
        </w:r>
      </w:hyperlink>
    </w:p>
    <w:p w14:paraId="113A99AD" w14:textId="77777777" w:rsidR="00FB7284" w:rsidRPr="00F25DDA" w:rsidRDefault="00FB7284">
      <w:pPr>
        <w:suppressAutoHyphens w:val="0"/>
        <w:rPr>
          <w:rFonts w:asciiTheme="majorHAnsi" w:eastAsiaTheme="majorEastAsia" w:hAnsiTheme="majorHAnsi" w:cstheme="majorBidi"/>
          <w:color w:val="05232F"/>
          <w:sz w:val="44"/>
          <w:szCs w:val="32"/>
        </w:rPr>
      </w:pPr>
      <w:r w:rsidRPr="00F25DDA">
        <w:br w:type="page"/>
      </w:r>
    </w:p>
    <w:p w14:paraId="50292215" w14:textId="4D4B1F5A" w:rsidR="00A06401" w:rsidRPr="00F25DDA" w:rsidRDefault="00D71B43" w:rsidP="00A06401">
      <w:pPr>
        <w:pStyle w:val="Heading1"/>
        <w:rPr>
          <w:rFonts w:eastAsiaTheme="minorEastAsia"/>
          <w:noProof/>
          <w:color w:val="auto"/>
          <w:lang w:eastAsia="en-AU"/>
        </w:rPr>
      </w:pPr>
      <w:bookmarkStart w:id="16" w:name="_Toc209522471"/>
      <w:bookmarkStart w:id="17" w:name="_Toc209707114"/>
      <w:r w:rsidRPr="00F25DDA">
        <w:lastRenderedPageBreak/>
        <w:t>Contents</w:t>
      </w:r>
      <w:bookmarkEnd w:id="16"/>
      <w:bookmarkEnd w:id="17"/>
      <w:r w:rsidRPr="00F25DDA">
        <w:fldChar w:fldCharType="begin"/>
      </w:r>
      <w:r w:rsidRPr="00F25DDA">
        <w:instrText xml:space="preserve"> TOC \o "1-2" \h \z \u </w:instrText>
      </w:r>
      <w:r w:rsidRPr="00F25DDA">
        <w:fldChar w:fldCharType="separate"/>
      </w:r>
    </w:p>
    <w:p w14:paraId="5F14648B" w14:textId="2334DBD2" w:rsidR="00A06401" w:rsidRPr="00F25DDA" w:rsidRDefault="00F25DDA">
      <w:pPr>
        <w:pStyle w:val="TOC1"/>
        <w:rPr>
          <w:rFonts w:eastAsiaTheme="minorEastAsia" w:cstheme="minorBidi"/>
          <w:b w:val="0"/>
          <w:noProof/>
          <w:color w:val="auto"/>
          <w:sz w:val="22"/>
          <w:u w:val="none"/>
          <w:lang w:eastAsia="en-AU"/>
        </w:rPr>
      </w:pPr>
      <w:hyperlink w:anchor="_Toc209707114" w:history="1">
        <w:r w:rsidR="00A06401" w:rsidRPr="00F25DDA">
          <w:rPr>
            <w:rStyle w:val="Hyperlink"/>
            <w:noProof/>
          </w:rPr>
          <w:t>Contents</w:t>
        </w:r>
        <w:r w:rsidR="00A06401" w:rsidRPr="00F25DDA">
          <w:rPr>
            <w:noProof/>
            <w:webHidden/>
          </w:rPr>
          <w:tab/>
        </w:r>
        <w:r w:rsidR="00A06401" w:rsidRPr="00F25DDA">
          <w:rPr>
            <w:noProof/>
            <w:webHidden/>
          </w:rPr>
          <w:fldChar w:fldCharType="begin"/>
        </w:r>
        <w:r w:rsidR="00A06401" w:rsidRPr="00F25DDA">
          <w:rPr>
            <w:noProof/>
            <w:webHidden/>
          </w:rPr>
          <w:instrText xml:space="preserve"> PAGEREF _Toc209707114 \h </w:instrText>
        </w:r>
        <w:r w:rsidR="00A06401" w:rsidRPr="00F25DDA">
          <w:rPr>
            <w:noProof/>
            <w:webHidden/>
          </w:rPr>
        </w:r>
        <w:r w:rsidR="00A06401" w:rsidRPr="00F25DDA">
          <w:rPr>
            <w:noProof/>
            <w:webHidden/>
          </w:rPr>
          <w:fldChar w:fldCharType="separate"/>
        </w:r>
        <w:r w:rsidR="00A06401" w:rsidRPr="00F25DDA">
          <w:rPr>
            <w:noProof/>
            <w:webHidden/>
          </w:rPr>
          <w:t>3</w:t>
        </w:r>
        <w:r w:rsidR="00A06401" w:rsidRPr="00F25DDA">
          <w:rPr>
            <w:noProof/>
            <w:webHidden/>
          </w:rPr>
          <w:fldChar w:fldCharType="end"/>
        </w:r>
      </w:hyperlink>
    </w:p>
    <w:p w14:paraId="2C620F4D" w14:textId="36ED34C6" w:rsidR="00A06401" w:rsidRPr="00F25DDA" w:rsidRDefault="00F25DDA">
      <w:pPr>
        <w:pStyle w:val="TOC1"/>
        <w:rPr>
          <w:rFonts w:eastAsiaTheme="minorEastAsia" w:cstheme="minorBidi"/>
          <w:b w:val="0"/>
          <w:noProof/>
          <w:color w:val="auto"/>
          <w:sz w:val="22"/>
          <w:u w:val="none"/>
          <w:lang w:eastAsia="en-AU"/>
        </w:rPr>
      </w:pPr>
      <w:hyperlink w:anchor="_Toc209707115" w:history="1">
        <w:r w:rsidR="00A06401" w:rsidRPr="00F25DDA">
          <w:rPr>
            <w:rStyle w:val="Hyperlink"/>
            <w:rFonts w:cstheme="minorHAnsi"/>
            <w:noProof/>
          </w:rPr>
          <w:t>About this user guide</w:t>
        </w:r>
        <w:r w:rsidR="00A06401" w:rsidRPr="00F25DDA">
          <w:rPr>
            <w:noProof/>
            <w:webHidden/>
          </w:rPr>
          <w:tab/>
        </w:r>
        <w:r w:rsidR="00A06401" w:rsidRPr="00F25DDA">
          <w:rPr>
            <w:noProof/>
            <w:webHidden/>
          </w:rPr>
          <w:fldChar w:fldCharType="begin"/>
        </w:r>
        <w:r w:rsidR="00A06401" w:rsidRPr="00F25DDA">
          <w:rPr>
            <w:noProof/>
            <w:webHidden/>
          </w:rPr>
          <w:instrText xml:space="preserve"> PAGEREF _Toc209707115 \h </w:instrText>
        </w:r>
        <w:r w:rsidR="00A06401" w:rsidRPr="00F25DDA">
          <w:rPr>
            <w:noProof/>
            <w:webHidden/>
          </w:rPr>
        </w:r>
        <w:r w:rsidR="00A06401" w:rsidRPr="00F25DDA">
          <w:rPr>
            <w:noProof/>
            <w:webHidden/>
          </w:rPr>
          <w:fldChar w:fldCharType="separate"/>
        </w:r>
        <w:r w:rsidR="00A06401" w:rsidRPr="00F25DDA">
          <w:rPr>
            <w:noProof/>
            <w:webHidden/>
          </w:rPr>
          <w:t>4</w:t>
        </w:r>
        <w:r w:rsidR="00A06401" w:rsidRPr="00F25DDA">
          <w:rPr>
            <w:noProof/>
            <w:webHidden/>
          </w:rPr>
          <w:fldChar w:fldCharType="end"/>
        </w:r>
      </w:hyperlink>
    </w:p>
    <w:p w14:paraId="48F1B88A" w14:textId="5B548158" w:rsidR="00A06401" w:rsidRPr="00F25DDA" w:rsidRDefault="00F25DDA">
      <w:pPr>
        <w:pStyle w:val="TOC2"/>
        <w:tabs>
          <w:tab w:val="right" w:leader="dot" w:pos="9854"/>
        </w:tabs>
        <w:rPr>
          <w:rFonts w:eastAsiaTheme="minorEastAsia"/>
          <w:noProof/>
          <w:color w:val="auto"/>
          <w:lang w:eastAsia="en-AU"/>
        </w:rPr>
      </w:pPr>
      <w:hyperlink w:anchor="_Toc209707116" w:history="1">
        <w:r w:rsidR="00A06401" w:rsidRPr="00F25DDA">
          <w:rPr>
            <w:rStyle w:val="Hyperlink"/>
            <w:rFonts w:cstheme="minorHAnsi"/>
            <w:noProof/>
          </w:rPr>
          <w:t>We are here to help</w:t>
        </w:r>
        <w:r w:rsidR="00A06401" w:rsidRPr="00F25DDA">
          <w:rPr>
            <w:noProof/>
            <w:webHidden/>
          </w:rPr>
          <w:tab/>
        </w:r>
        <w:r w:rsidR="00A06401" w:rsidRPr="00F25DDA">
          <w:rPr>
            <w:noProof/>
            <w:webHidden/>
          </w:rPr>
          <w:fldChar w:fldCharType="begin"/>
        </w:r>
        <w:r w:rsidR="00A06401" w:rsidRPr="00F25DDA">
          <w:rPr>
            <w:noProof/>
            <w:webHidden/>
          </w:rPr>
          <w:instrText xml:space="preserve"> PAGEREF _Toc209707116 \h </w:instrText>
        </w:r>
        <w:r w:rsidR="00A06401" w:rsidRPr="00F25DDA">
          <w:rPr>
            <w:noProof/>
            <w:webHidden/>
          </w:rPr>
        </w:r>
        <w:r w:rsidR="00A06401" w:rsidRPr="00F25DDA">
          <w:rPr>
            <w:noProof/>
            <w:webHidden/>
          </w:rPr>
          <w:fldChar w:fldCharType="separate"/>
        </w:r>
        <w:r w:rsidR="00A06401" w:rsidRPr="00F25DDA">
          <w:rPr>
            <w:noProof/>
            <w:webHidden/>
          </w:rPr>
          <w:t>4</w:t>
        </w:r>
        <w:r w:rsidR="00A06401" w:rsidRPr="00F25DDA">
          <w:rPr>
            <w:noProof/>
            <w:webHidden/>
          </w:rPr>
          <w:fldChar w:fldCharType="end"/>
        </w:r>
      </w:hyperlink>
    </w:p>
    <w:p w14:paraId="7C416F7B" w14:textId="24675137" w:rsidR="00A06401" w:rsidRPr="00F25DDA" w:rsidRDefault="00F25DDA">
      <w:pPr>
        <w:pStyle w:val="TOC1"/>
        <w:rPr>
          <w:rFonts w:eastAsiaTheme="minorEastAsia" w:cstheme="minorBidi"/>
          <w:b w:val="0"/>
          <w:noProof/>
          <w:color w:val="auto"/>
          <w:sz w:val="22"/>
          <w:u w:val="none"/>
          <w:lang w:eastAsia="en-AU"/>
        </w:rPr>
      </w:pPr>
      <w:hyperlink w:anchor="_Toc209707117" w:history="1">
        <w:r w:rsidR="00A06401" w:rsidRPr="00F25DDA">
          <w:rPr>
            <w:rStyle w:val="Hyperlink"/>
            <w:noProof/>
          </w:rPr>
          <w:t>Online systems covered in this guide</w:t>
        </w:r>
        <w:r w:rsidR="00A06401" w:rsidRPr="00F25DDA">
          <w:rPr>
            <w:noProof/>
            <w:webHidden/>
          </w:rPr>
          <w:tab/>
        </w:r>
        <w:r w:rsidR="00A06401" w:rsidRPr="00F25DDA">
          <w:rPr>
            <w:noProof/>
            <w:webHidden/>
          </w:rPr>
          <w:fldChar w:fldCharType="begin"/>
        </w:r>
        <w:r w:rsidR="00A06401" w:rsidRPr="00F25DDA">
          <w:rPr>
            <w:noProof/>
            <w:webHidden/>
          </w:rPr>
          <w:instrText xml:space="preserve"> PAGEREF _Toc209707117 \h </w:instrText>
        </w:r>
        <w:r w:rsidR="00A06401" w:rsidRPr="00F25DDA">
          <w:rPr>
            <w:noProof/>
            <w:webHidden/>
          </w:rPr>
        </w:r>
        <w:r w:rsidR="00A06401" w:rsidRPr="00F25DDA">
          <w:rPr>
            <w:noProof/>
            <w:webHidden/>
          </w:rPr>
          <w:fldChar w:fldCharType="separate"/>
        </w:r>
        <w:r w:rsidR="00A06401" w:rsidRPr="00F25DDA">
          <w:rPr>
            <w:noProof/>
            <w:webHidden/>
          </w:rPr>
          <w:t>5</w:t>
        </w:r>
        <w:r w:rsidR="00A06401" w:rsidRPr="00F25DDA">
          <w:rPr>
            <w:noProof/>
            <w:webHidden/>
          </w:rPr>
          <w:fldChar w:fldCharType="end"/>
        </w:r>
      </w:hyperlink>
    </w:p>
    <w:p w14:paraId="755EAA5B" w14:textId="2C464A9F" w:rsidR="00A06401" w:rsidRPr="00F25DDA" w:rsidRDefault="00F25DDA">
      <w:pPr>
        <w:pStyle w:val="TOC2"/>
        <w:tabs>
          <w:tab w:val="right" w:leader="dot" w:pos="9854"/>
        </w:tabs>
        <w:rPr>
          <w:rFonts w:eastAsiaTheme="minorEastAsia"/>
          <w:noProof/>
          <w:color w:val="auto"/>
          <w:lang w:eastAsia="en-AU"/>
        </w:rPr>
      </w:pPr>
      <w:hyperlink w:anchor="_Toc209707118" w:history="1">
        <w:r w:rsidR="00A06401" w:rsidRPr="00F25DDA">
          <w:rPr>
            <w:rStyle w:val="Hyperlink"/>
            <w:noProof/>
          </w:rPr>
          <w:t>ROVER</w:t>
        </w:r>
        <w:r w:rsidR="00A06401" w:rsidRPr="00F25DDA">
          <w:rPr>
            <w:noProof/>
            <w:webHidden/>
          </w:rPr>
          <w:tab/>
        </w:r>
        <w:r w:rsidR="00A06401" w:rsidRPr="00F25DDA">
          <w:rPr>
            <w:noProof/>
            <w:webHidden/>
          </w:rPr>
          <w:fldChar w:fldCharType="begin"/>
        </w:r>
        <w:r w:rsidR="00A06401" w:rsidRPr="00F25DDA">
          <w:rPr>
            <w:noProof/>
            <w:webHidden/>
          </w:rPr>
          <w:instrText xml:space="preserve"> PAGEREF _Toc209707118 \h </w:instrText>
        </w:r>
        <w:r w:rsidR="00A06401" w:rsidRPr="00F25DDA">
          <w:rPr>
            <w:noProof/>
            <w:webHidden/>
          </w:rPr>
        </w:r>
        <w:r w:rsidR="00A06401" w:rsidRPr="00F25DDA">
          <w:rPr>
            <w:noProof/>
            <w:webHidden/>
          </w:rPr>
          <w:fldChar w:fldCharType="separate"/>
        </w:r>
        <w:r w:rsidR="00A06401" w:rsidRPr="00F25DDA">
          <w:rPr>
            <w:noProof/>
            <w:webHidden/>
          </w:rPr>
          <w:t>5</w:t>
        </w:r>
        <w:r w:rsidR="00A06401" w:rsidRPr="00F25DDA">
          <w:rPr>
            <w:noProof/>
            <w:webHidden/>
          </w:rPr>
          <w:fldChar w:fldCharType="end"/>
        </w:r>
      </w:hyperlink>
    </w:p>
    <w:p w14:paraId="4BBA5BD2" w14:textId="138C3F62" w:rsidR="00A06401" w:rsidRPr="00F25DDA" w:rsidRDefault="00F25DDA">
      <w:pPr>
        <w:pStyle w:val="TOC2"/>
        <w:tabs>
          <w:tab w:val="right" w:leader="dot" w:pos="9854"/>
        </w:tabs>
        <w:rPr>
          <w:rFonts w:eastAsiaTheme="minorEastAsia"/>
          <w:noProof/>
          <w:color w:val="auto"/>
          <w:lang w:eastAsia="en-AU"/>
        </w:rPr>
      </w:pPr>
      <w:hyperlink w:anchor="_Toc209707119" w:history="1">
        <w:r w:rsidR="00A06401" w:rsidRPr="00F25DDA">
          <w:rPr>
            <w:rStyle w:val="Hyperlink"/>
            <w:noProof/>
          </w:rPr>
          <w:t>NVES Portal</w:t>
        </w:r>
        <w:r w:rsidR="00A06401" w:rsidRPr="00F25DDA">
          <w:rPr>
            <w:noProof/>
            <w:webHidden/>
          </w:rPr>
          <w:tab/>
        </w:r>
        <w:r w:rsidR="00A06401" w:rsidRPr="00F25DDA">
          <w:rPr>
            <w:noProof/>
            <w:webHidden/>
          </w:rPr>
          <w:fldChar w:fldCharType="begin"/>
        </w:r>
        <w:r w:rsidR="00A06401" w:rsidRPr="00F25DDA">
          <w:rPr>
            <w:noProof/>
            <w:webHidden/>
          </w:rPr>
          <w:instrText xml:space="preserve"> PAGEREF _Toc209707119 \h </w:instrText>
        </w:r>
        <w:r w:rsidR="00A06401" w:rsidRPr="00F25DDA">
          <w:rPr>
            <w:noProof/>
            <w:webHidden/>
          </w:rPr>
        </w:r>
        <w:r w:rsidR="00A06401" w:rsidRPr="00F25DDA">
          <w:rPr>
            <w:noProof/>
            <w:webHidden/>
          </w:rPr>
          <w:fldChar w:fldCharType="separate"/>
        </w:r>
        <w:r w:rsidR="00A06401" w:rsidRPr="00F25DDA">
          <w:rPr>
            <w:noProof/>
            <w:webHidden/>
          </w:rPr>
          <w:t>5</w:t>
        </w:r>
        <w:r w:rsidR="00A06401" w:rsidRPr="00F25DDA">
          <w:rPr>
            <w:noProof/>
            <w:webHidden/>
          </w:rPr>
          <w:fldChar w:fldCharType="end"/>
        </w:r>
      </w:hyperlink>
    </w:p>
    <w:p w14:paraId="47615D62" w14:textId="237BD1D7" w:rsidR="00A06401" w:rsidRPr="00F25DDA" w:rsidRDefault="00F25DDA">
      <w:pPr>
        <w:pStyle w:val="TOC2"/>
        <w:tabs>
          <w:tab w:val="right" w:leader="dot" w:pos="9854"/>
        </w:tabs>
        <w:rPr>
          <w:rFonts w:eastAsiaTheme="minorEastAsia"/>
          <w:noProof/>
          <w:color w:val="auto"/>
          <w:lang w:eastAsia="en-AU"/>
        </w:rPr>
      </w:pPr>
      <w:hyperlink w:anchor="_Toc209707120" w:history="1">
        <w:r w:rsidR="00A06401" w:rsidRPr="00F25DDA">
          <w:rPr>
            <w:rStyle w:val="Hyperlink"/>
            <w:noProof/>
          </w:rPr>
          <w:t>NVES Unit Registry</w:t>
        </w:r>
        <w:r w:rsidR="00A06401" w:rsidRPr="00F25DDA">
          <w:rPr>
            <w:noProof/>
            <w:webHidden/>
          </w:rPr>
          <w:tab/>
        </w:r>
        <w:r w:rsidR="00A06401" w:rsidRPr="00F25DDA">
          <w:rPr>
            <w:noProof/>
            <w:webHidden/>
          </w:rPr>
          <w:fldChar w:fldCharType="begin"/>
        </w:r>
        <w:r w:rsidR="00A06401" w:rsidRPr="00F25DDA">
          <w:rPr>
            <w:noProof/>
            <w:webHidden/>
          </w:rPr>
          <w:instrText xml:space="preserve"> PAGEREF _Toc209707120 \h </w:instrText>
        </w:r>
        <w:r w:rsidR="00A06401" w:rsidRPr="00F25DDA">
          <w:rPr>
            <w:noProof/>
            <w:webHidden/>
          </w:rPr>
        </w:r>
        <w:r w:rsidR="00A06401" w:rsidRPr="00F25DDA">
          <w:rPr>
            <w:noProof/>
            <w:webHidden/>
          </w:rPr>
          <w:fldChar w:fldCharType="separate"/>
        </w:r>
        <w:r w:rsidR="00A06401" w:rsidRPr="00F25DDA">
          <w:rPr>
            <w:noProof/>
            <w:webHidden/>
          </w:rPr>
          <w:t>6</w:t>
        </w:r>
        <w:r w:rsidR="00A06401" w:rsidRPr="00F25DDA">
          <w:rPr>
            <w:noProof/>
            <w:webHidden/>
          </w:rPr>
          <w:fldChar w:fldCharType="end"/>
        </w:r>
      </w:hyperlink>
    </w:p>
    <w:p w14:paraId="7D48471F" w14:textId="7C7BBB16" w:rsidR="00A06401" w:rsidRPr="00F25DDA" w:rsidRDefault="00F25DDA">
      <w:pPr>
        <w:pStyle w:val="TOC1"/>
        <w:rPr>
          <w:rFonts w:eastAsiaTheme="minorEastAsia" w:cstheme="minorBidi"/>
          <w:b w:val="0"/>
          <w:noProof/>
          <w:color w:val="auto"/>
          <w:sz w:val="22"/>
          <w:u w:val="none"/>
          <w:lang w:eastAsia="en-AU"/>
        </w:rPr>
      </w:pPr>
      <w:hyperlink w:anchor="_Toc209707121" w:history="1">
        <w:r w:rsidR="00A06401" w:rsidRPr="00F25DDA">
          <w:rPr>
            <w:rStyle w:val="Hyperlink"/>
            <w:rFonts w:cstheme="minorHAnsi"/>
            <w:noProof/>
          </w:rPr>
          <w:t>Accessing the portal</w:t>
        </w:r>
        <w:r w:rsidR="00A06401" w:rsidRPr="00F25DDA">
          <w:rPr>
            <w:noProof/>
            <w:webHidden/>
          </w:rPr>
          <w:tab/>
        </w:r>
        <w:r w:rsidR="00A06401" w:rsidRPr="00F25DDA">
          <w:rPr>
            <w:noProof/>
            <w:webHidden/>
          </w:rPr>
          <w:fldChar w:fldCharType="begin"/>
        </w:r>
        <w:r w:rsidR="00A06401" w:rsidRPr="00F25DDA">
          <w:rPr>
            <w:noProof/>
            <w:webHidden/>
          </w:rPr>
          <w:instrText xml:space="preserve"> PAGEREF _Toc209707121 \h </w:instrText>
        </w:r>
        <w:r w:rsidR="00A06401" w:rsidRPr="00F25DDA">
          <w:rPr>
            <w:noProof/>
            <w:webHidden/>
          </w:rPr>
        </w:r>
        <w:r w:rsidR="00A06401" w:rsidRPr="00F25DDA">
          <w:rPr>
            <w:noProof/>
            <w:webHidden/>
          </w:rPr>
          <w:fldChar w:fldCharType="separate"/>
        </w:r>
        <w:r w:rsidR="00A06401" w:rsidRPr="00F25DDA">
          <w:rPr>
            <w:noProof/>
            <w:webHidden/>
          </w:rPr>
          <w:t>8</w:t>
        </w:r>
        <w:r w:rsidR="00A06401" w:rsidRPr="00F25DDA">
          <w:rPr>
            <w:noProof/>
            <w:webHidden/>
          </w:rPr>
          <w:fldChar w:fldCharType="end"/>
        </w:r>
      </w:hyperlink>
    </w:p>
    <w:p w14:paraId="58DD7E40" w14:textId="35942866" w:rsidR="00A06401" w:rsidRPr="00F25DDA" w:rsidRDefault="00F25DDA">
      <w:pPr>
        <w:pStyle w:val="TOC2"/>
        <w:tabs>
          <w:tab w:val="right" w:leader="dot" w:pos="9854"/>
        </w:tabs>
        <w:rPr>
          <w:rFonts w:eastAsiaTheme="minorEastAsia"/>
          <w:noProof/>
          <w:color w:val="auto"/>
          <w:lang w:eastAsia="en-AU"/>
        </w:rPr>
      </w:pPr>
      <w:hyperlink w:anchor="_Toc209707122" w:history="1">
        <w:r w:rsidR="00A06401" w:rsidRPr="00F25DDA">
          <w:rPr>
            <w:rStyle w:val="Hyperlink"/>
            <w:noProof/>
          </w:rPr>
          <w:t>If an access denied error messages appears</w:t>
        </w:r>
        <w:r w:rsidR="00A06401" w:rsidRPr="00F25DDA">
          <w:rPr>
            <w:noProof/>
            <w:webHidden/>
          </w:rPr>
          <w:tab/>
        </w:r>
        <w:r w:rsidR="00A06401" w:rsidRPr="00F25DDA">
          <w:rPr>
            <w:noProof/>
            <w:webHidden/>
          </w:rPr>
          <w:fldChar w:fldCharType="begin"/>
        </w:r>
        <w:r w:rsidR="00A06401" w:rsidRPr="00F25DDA">
          <w:rPr>
            <w:noProof/>
            <w:webHidden/>
          </w:rPr>
          <w:instrText xml:space="preserve"> PAGEREF _Toc209707122 \h </w:instrText>
        </w:r>
        <w:r w:rsidR="00A06401" w:rsidRPr="00F25DDA">
          <w:rPr>
            <w:noProof/>
            <w:webHidden/>
          </w:rPr>
        </w:r>
        <w:r w:rsidR="00A06401" w:rsidRPr="00F25DDA">
          <w:rPr>
            <w:noProof/>
            <w:webHidden/>
          </w:rPr>
          <w:fldChar w:fldCharType="separate"/>
        </w:r>
        <w:r w:rsidR="00A06401" w:rsidRPr="00F25DDA">
          <w:rPr>
            <w:noProof/>
            <w:webHidden/>
          </w:rPr>
          <w:t>9</w:t>
        </w:r>
        <w:r w:rsidR="00A06401" w:rsidRPr="00F25DDA">
          <w:rPr>
            <w:noProof/>
            <w:webHidden/>
          </w:rPr>
          <w:fldChar w:fldCharType="end"/>
        </w:r>
      </w:hyperlink>
    </w:p>
    <w:p w14:paraId="44413F2E" w14:textId="2A638BFB" w:rsidR="00A06401" w:rsidRPr="00F25DDA" w:rsidRDefault="00F25DDA">
      <w:pPr>
        <w:pStyle w:val="TOC1"/>
        <w:rPr>
          <w:rFonts w:eastAsiaTheme="minorEastAsia" w:cstheme="minorBidi"/>
          <w:b w:val="0"/>
          <w:noProof/>
          <w:color w:val="auto"/>
          <w:sz w:val="22"/>
          <w:u w:val="none"/>
          <w:lang w:eastAsia="en-AU"/>
        </w:rPr>
      </w:pPr>
      <w:hyperlink w:anchor="_Toc209707123" w:history="1">
        <w:r w:rsidR="00A06401" w:rsidRPr="00F25DDA">
          <w:rPr>
            <w:rStyle w:val="Hyperlink"/>
            <w:rFonts w:cstheme="minorHAnsi"/>
            <w:noProof/>
          </w:rPr>
          <w:t>Navigating the portal</w:t>
        </w:r>
        <w:r w:rsidR="00A06401" w:rsidRPr="00F25DDA">
          <w:rPr>
            <w:noProof/>
            <w:webHidden/>
          </w:rPr>
          <w:tab/>
        </w:r>
        <w:r w:rsidR="00A06401" w:rsidRPr="00F25DDA">
          <w:rPr>
            <w:noProof/>
            <w:webHidden/>
          </w:rPr>
          <w:fldChar w:fldCharType="begin"/>
        </w:r>
        <w:r w:rsidR="00A06401" w:rsidRPr="00F25DDA">
          <w:rPr>
            <w:noProof/>
            <w:webHidden/>
          </w:rPr>
          <w:instrText xml:space="preserve"> PAGEREF _Toc209707123 \h </w:instrText>
        </w:r>
        <w:r w:rsidR="00A06401" w:rsidRPr="00F25DDA">
          <w:rPr>
            <w:noProof/>
            <w:webHidden/>
          </w:rPr>
        </w:r>
        <w:r w:rsidR="00A06401" w:rsidRPr="00F25DDA">
          <w:rPr>
            <w:noProof/>
            <w:webHidden/>
          </w:rPr>
          <w:fldChar w:fldCharType="separate"/>
        </w:r>
        <w:r w:rsidR="00A06401" w:rsidRPr="00F25DDA">
          <w:rPr>
            <w:noProof/>
            <w:webHidden/>
          </w:rPr>
          <w:t>11</w:t>
        </w:r>
        <w:r w:rsidR="00A06401" w:rsidRPr="00F25DDA">
          <w:rPr>
            <w:noProof/>
            <w:webHidden/>
          </w:rPr>
          <w:fldChar w:fldCharType="end"/>
        </w:r>
      </w:hyperlink>
    </w:p>
    <w:p w14:paraId="1621B110" w14:textId="70F939AC" w:rsidR="00A06401" w:rsidRPr="00F25DDA" w:rsidRDefault="00F25DDA">
      <w:pPr>
        <w:pStyle w:val="TOC2"/>
        <w:tabs>
          <w:tab w:val="right" w:leader="dot" w:pos="9854"/>
        </w:tabs>
        <w:rPr>
          <w:rFonts w:eastAsiaTheme="minorEastAsia"/>
          <w:noProof/>
          <w:color w:val="auto"/>
          <w:lang w:eastAsia="en-AU"/>
        </w:rPr>
      </w:pPr>
      <w:hyperlink w:anchor="_Toc209707124" w:history="1">
        <w:r w:rsidR="00A06401" w:rsidRPr="00F25DDA">
          <w:rPr>
            <w:rStyle w:val="Hyperlink"/>
            <w:rFonts w:cstheme="minorHAnsi"/>
            <w:noProof/>
          </w:rPr>
          <w:t>Dashboard</w:t>
        </w:r>
        <w:r w:rsidR="00A06401" w:rsidRPr="00F25DDA">
          <w:rPr>
            <w:noProof/>
            <w:webHidden/>
          </w:rPr>
          <w:tab/>
        </w:r>
        <w:r w:rsidR="00A06401" w:rsidRPr="00F25DDA">
          <w:rPr>
            <w:noProof/>
            <w:webHidden/>
          </w:rPr>
          <w:fldChar w:fldCharType="begin"/>
        </w:r>
        <w:r w:rsidR="00A06401" w:rsidRPr="00F25DDA">
          <w:rPr>
            <w:noProof/>
            <w:webHidden/>
          </w:rPr>
          <w:instrText xml:space="preserve"> PAGEREF _Toc209707124 \h </w:instrText>
        </w:r>
        <w:r w:rsidR="00A06401" w:rsidRPr="00F25DDA">
          <w:rPr>
            <w:noProof/>
            <w:webHidden/>
          </w:rPr>
        </w:r>
        <w:r w:rsidR="00A06401" w:rsidRPr="00F25DDA">
          <w:rPr>
            <w:noProof/>
            <w:webHidden/>
          </w:rPr>
          <w:fldChar w:fldCharType="separate"/>
        </w:r>
        <w:r w:rsidR="00A06401" w:rsidRPr="00F25DDA">
          <w:rPr>
            <w:noProof/>
            <w:webHidden/>
          </w:rPr>
          <w:t>11</w:t>
        </w:r>
        <w:r w:rsidR="00A06401" w:rsidRPr="00F25DDA">
          <w:rPr>
            <w:noProof/>
            <w:webHidden/>
          </w:rPr>
          <w:fldChar w:fldCharType="end"/>
        </w:r>
      </w:hyperlink>
    </w:p>
    <w:p w14:paraId="25927520" w14:textId="44F01523" w:rsidR="00A06401" w:rsidRPr="00F25DDA" w:rsidRDefault="00F25DDA">
      <w:pPr>
        <w:pStyle w:val="TOC2"/>
        <w:tabs>
          <w:tab w:val="right" w:leader="dot" w:pos="9854"/>
        </w:tabs>
        <w:rPr>
          <w:rFonts w:eastAsiaTheme="minorEastAsia"/>
          <w:noProof/>
          <w:color w:val="auto"/>
          <w:lang w:eastAsia="en-AU"/>
        </w:rPr>
      </w:pPr>
      <w:hyperlink w:anchor="_Toc209707125" w:history="1">
        <w:r w:rsidR="00A06401" w:rsidRPr="00F25DDA">
          <w:rPr>
            <w:rStyle w:val="Hyperlink"/>
            <w:rFonts w:cstheme="minorHAnsi"/>
            <w:noProof/>
          </w:rPr>
          <w:t>Switch profiles (act for different entities)</w:t>
        </w:r>
        <w:r w:rsidR="00A06401" w:rsidRPr="00F25DDA">
          <w:rPr>
            <w:noProof/>
            <w:webHidden/>
          </w:rPr>
          <w:tab/>
        </w:r>
        <w:r w:rsidR="00A06401" w:rsidRPr="00F25DDA">
          <w:rPr>
            <w:noProof/>
            <w:webHidden/>
          </w:rPr>
          <w:fldChar w:fldCharType="begin"/>
        </w:r>
        <w:r w:rsidR="00A06401" w:rsidRPr="00F25DDA">
          <w:rPr>
            <w:noProof/>
            <w:webHidden/>
          </w:rPr>
          <w:instrText xml:space="preserve"> PAGEREF _Toc209707125 \h </w:instrText>
        </w:r>
        <w:r w:rsidR="00A06401" w:rsidRPr="00F25DDA">
          <w:rPr>
            <w:noProof/>
            <w:webHidden/>
          </w:rPr>
        </w:r>
        <w:r w:rsidR="00A06401" w:rsidRPr="00F25DDA">
          <w:rPr>
            <w:noProof/>
            <w:webHidden/>
          </w:rPr>
          <w:fldChar w:fldCharType="separate"/>
        </w:r>
        <w:r w:rsidR="00A06401" w:rsidRPr="00F25DDA">
          <w:rPr>
            <w:noProof/>
            <w:webHidden/>
          </w:rPr>
          <w:t>12</w:t>
        </w:r>
        <w:r w:rsidR="00A06401" w:rsidRPr="00F25DDA">
          <w:rPr>
            <w:noProof/>
            <w:webHidden/>
          </w:rPr>
          <w:fldChar w:fldCharType="end"/>
        </w:r>
      </w:hyperlink>
    </w:p>
    <w:p w14:paraId="7EA41CF2" w14:textId="7CE92EEE" w:rsidR="00A06401" w:rsidRPr="00F25DDA" w:rsidRDefault="00F25DDA">
      <w:pPr>
        <w:pStyle w:val="TOC2"/>
        <w:tabs>
          <w:tab w:val="right" w:leader="dot" w:pos="9854"/>
        </w:tabs>
        <w:rPr>
          <w:rFonts w:eastAsiaTheme="minorEastAsia"/>
          <w:noProof/>
          <w:color w:val="auto"/>
          <w:lang w:eastAsia="en-AU"/>
        </w:rPr>
      </w:pPr>
      <w:hyperlink w:anchor="_Toc209707126" w:history="1">
        <w:r w:rsidR="00A06401" w:rsidRPr="00F25DDA">
          <w:rPr>
            <w:rStyle w:val="Hyperlink"/>
            <w:rFonts w:cstheme="minorHAnsi"/>
            <w:noProof/>
          </w:rPr>
          <w:t>Notifications</w:t>
        </w:r>
        <w:r w:rsidR="00A06401" w:rsidRPr="00F25DDA">
          <w:rPr>
            <w:noProof/>
            <w:webHidden/>
          </w:rPr>
          <w:tab/>
        </w:r>
        <w:r w:rsidR="00A06401" w:rsidRPr="00F25DDA">
          <w:rPr>
            <w:noProof/>
            <w:webHidden/>
          </w:rPr>
          <w:fldChar w:fldCharType="begin"/>
        </w:r>
        <w:r w:rsidR="00A06401" w:rsidRPr="00F25DDA">
          <w:rPr>
            <w:noProof/>
            <w:webHidden/>
          </w:rPr>
          <w:instrText xml:space="preserve"> PAGEREF _Toc209707126 \h </w:instrText>
        </w:r>
        <w:r w:rsidR="00A06401" w:rsidRPr="00F25DDA">
          <w:rPr>
            <w:noProof/>
            <w:webHidden/>
          </w:rPr>
        </w:r>
        <w:r w:rsidR="00A06401" w:rsidRPr="00F25DDA">
          <w:rPr>
            <w:noProof/>
            <w:webHidden/>
          </w:rPr>
          <w:fldChar w:fldCharType="separate"/>
        </w:r>
        <w:r w:rsidR="00A06401" w:rsidRPr="00F25DDA">
          <w:rPr>
            <w:noProof/>
            <w:webHidden/>
          </w:rPr>
          <w:t>13</w:t>
        </w:r>
        <w:r w:rsidR="00A06401" w:rsidRPr="00F25DDA">
          <w:rPr>
            <w:noProof/>
            <w:webHidden/>
          </w:rPr>
          <w:fldChar w:fldCharType="end"/>
        </w:r>
      </w:hyperlink>
    </w:p>
    <w:p w14:paraId="78F76553" w14:textId="3B135A31" w:rsidR="00A06401" w:rsidRPr="00F25DDA" w:rsidRDefault="00F25DDA">
      <w:pPr>
        <w:pStyle w:val="TOC2"/>
        <w:tabs>
          <w:tab w:val="right" w:leader="dot" w:pos="9854"/>
        </w:tabs>
        <w:rPr>
          <w:rFonts w:eastAsiaTheme="minorEastAsia"/>
          <w:noProof/>
          <w:color w:val="auto"/>
          <w:lang w:eastAsia="en-AU"/>
        </w:rPr>
      </w:pPr>
      <w:hyperlink w:anchor="_Toc209707127" w:history="1">
        <w:r w:rsidR="00A06401" w:rsidRPr="00F25DDA">
          <w:rPr>
            <w:rStyle w:val="Hyperlink"/>
            <w:rFonts w:cstheme="minorHAnsi"/>
            <w:noProof/>
          </w:rPr>
          <w:t>Vehicles</w:t>
        </w:r>
        <w:r w:rsidR="00A06401" w:rsidRPr="00F25DDA">
          <w:rPr>
            <w:noProof/>
            <w:webHidden/>
          </w:rPr>
          <w:tab/>
        </w:r>
        <w:r w:rsidR="00A06401" w:rsidRPr="00F25DDA">
          <w:rPr>
            <w:noProof/>
            <w:webHidden/>
          </w:rPr>
          <w:fldChar w:fldCharType="begin"/>
        </w:r>
        <w:r w:rsidR="00A06401" w:rsidRPr="00F25DDA">
          <w:rPr>
            <w:noProof/>
            <w:webHidden/>
          </w:rPr>
          <w:instrText xml:space="preserve"> PAGEREF _Toc209707127 \h </w:instrText>
        </w:r>
        <w:r w:rsidR="00A06401" w:rsidRPr="00F25DDA">
          <w:rPr>
            <w:noProof/>
            <w:webHidden/>
          </w:rPr>
        </w:r>
        <w:r w:rsidR="00A06401" w:rsidRPr="00F25DDA">
          <w:rPr>
            <w:noProof/>
            <w:webHidden/>
          </w:rPr>
          <w:fldChar w:fldCharType="separate"/>
        </w:r>
        <w:r w:rsidR="00A06401" w:rsidRPr="00F25DDA">
          <w:rPr>
            <w:noProof/>
            <w:webHidden/>
          </w:rPr>
          <w:t>14</w:t>
        </w:r>
        <w:r w:rsidR="00A06401" w:rsidRPr="00F25DDA">
          <w:rPr>
            <w:noProof/>
            <w:webHidden/>
          </w:rPr>
          <w:fldChar w:fldCharType="end"/>
        </w:r>
      </w:hyperlink>
    </w:p>
    <w:p w14:paraId="45F71345" w14:textId="13A65D52" w:rsidR="00A06401" w:rsidRPr="00F25DDA" w:rsidRDefault="00F25DDA">
      <w:pPr>
        <w:pStyle w:val="TOC2"/>
        <w:tabs>
          <w:tab w:val="right" w:leader="dot" w:pos="9854"/>
        </w:tabs>
        <w:rPr>
          <w:rFonts w:eastAsiaTheme="minorEastAsia"/>
          <w:noProof/>
          <w:color w:val="auto"/>
          <w:lang w:eastAsia="en-AU"/>
        </w:rPr>
      </w:pPr>
      <w:hyperlink w:anchor="_Toc209707128" w:history="1">
        <w:r w:rsidR="00A06401" w:rsidRPr="00F25DDA">
          <w:rPr>
            <w:rStyle w:val="Hyperlink"/>
            <w:noProof/>
          </w:rPr>
          <w:t>Applications</w:t>
        </w:r>
        <w:r w:rsidR="00A06401" w:rsidRPr="00F25DDA">
          <w:rPr>
            <w:noProof/>
            <w:webHidden/>
          </w:rPr>
          <w:tab/>
        </w:r>
        <w:r w:rsidR="00A06401" w:rsidRPr="00F25DDA">
          <w:rPr>
            <w:noProof/>
            <w:webHidden/>
          </w:rPr>
          <w:fldChar w:fldCharType="begin"/>
        </w:r>
        <w:r w:rsidR="00A06401" w:rsidRPr="00F25DDA">
          <w:rPr>
            <w:noProof/>
            <w:webHidden/>
          </w:rPr>
          <w:instrText xml:space="preserve"> PAGEREF _Toc209707128 \h </w:instrText>
        </w:r>
        <w:r w:rsidR="00A06401" w:rsidRPr="00F25DDA">
          <w:rPr>
            <w:noProof/>
            <w:webHidden/>
          </w:rPr>
        </w:r>
        <w:r w:rsidR="00A06401" w:rsidRPr="00F25DDA">
          <w:rPr>
            <w:noProof/>
            <w:webHidden/>
          </w:rPr>
          <w:fldChar w:fldCharType="separate"/>
        </w:r>
        <w:r w:rsidR="00A06401" w:rsidRPr="00F25DDA">
          <w:rPr>
            <w:noProof/>
            <w:webHidden/>
          </w:rPr>
          <w:t>15</w:t>
        </w:r>
        <w:r w:rsidR="00A06401" w:rsidRPr="00F25DDA">
          <w:rPr>
            <w:noProof/>
            <w:webHidden/>
          </w:rPr>
          <w:fldChar w:fldCharType="end"/>
        </w:r>
      </w:hyperlink>
    </w:p>
    <w:p w14:paraId="32AB0A1F" w14:textId="36411B3B" w:rsidR="00A06401" w:rsidRPr="00F25DDA" w:rsidRDefault="00F25DDA">
      <w:pPr>
        <w:pStyle w:val="TOC1"/>
        <w:rPr>
          <w:rFonts w:eastAsiaTheme="minorEastAsia" w:cstheme="minorBidi"/>
          <w:b w:val="0"/>
          <w:noProof/>
          <w:color w:val="auto"/>
          <w:sz w:val="22"/>
          <w:u w:val="none"/>
          <w:lang w:eastAsia="en-AU"/>
        </w:rPr>
      </w:pPr>
      <w:hyperlink w:anchor="_Toc209707129" w:history="1">
        <w:r w:rsidR="00A06401" w:rsidRPr="00F25DDA">
          <w:rPr>
            <w:rStyle w:val="Hyperlink"/>
            <w:noProof/>
          </w:rPr>
          <w:t>More information coming soon</w:t>
        </w:r>
        <w:r w:rsidR="00A06401" w:rsidRPr="00F25DDA">
          <w:rPr>
            <w:noProof/>
            <w:webHidden/>
          </w:rPr>
          <w:tab/>
        </w:r>
        <w:r w:rsidR="00A06401" w:rsidRPr="00F25DDA">
          <w:rPr>
            <w:noProof/>
            <w:webHidden/>
          </w:rPr>
          <w:fldChar w:fldCharType="begin"/>
        </w:r>
        <w:r w:rsidR="00A06401" w:rsidRPr="00F25DDA">
          <w:rPr>
            <w:noProof/>
            <w:webHidden/>
          </w:rPr>
          <w:instrText xml:space="preserve"> PAGEREF _Toc209707129 \h </w:instrText>
        </w:r>
        <w:r w:rsidR="00A06401" w:rsidRPr="00F25DDA">
          <w:rPr>
            <w:noProof/>
            <w:webHidden/>
          </w:rPr>
        </w:r>
        <w:r w:rsidR="00A06401" w:rsidRPr="00F25DDA">
          <w:rPr>
            <w:noProof/>
            <w:webHidden/>
          </w:rPr>
          <w:fldChar w:fldCharType="separate"/>
        </w:r>
        <w:r w:rsidR="00A06401" w:rsidRPr="00F25DDA">
          <w:rPr>
            <w:noProof/>
            <w:webHidden/>
          </w:rPr>
          <w:t>16</w:t>
        </w:r>
        <w:r w:rsidR="00A06401" w:rsidRPr="00F25DDA">
          <w:rPr>
            <w:noProof/>
            <w:webHidden/>
          </w:rPr>
          <w:fldChar w:fldCharType="end"/>
        </w:r>
      </w:hyperlink>
    </w:p>
    <w:p w14:paraId="398BB6F2" w14:textId="6FBD301D" w:rsidR="00D71B43" w:rsidRPr="00F25DDA" w:rsidRDefault="00D71B43" w:rsidP="00D71B43">
      <w:r w:rsidRPr="00F25DDA">
        <w:fldChar w:fldCharType="end"/>
      </w:r>
    </w:p>
    <w:p w14:paraId="4FD74961" w14:textId="395CDD4B" w:rsidR="00D71B43" w:rsidRPr="00F25DDA" w:rsidRDefault="00D71B43" w:rsidP="00D71B43"/>
    <w:p w14:paraId="0DF91502" w14:textId="77777777" w:rsidR="000075AC" w:rsidRPr="00F25DDA" w:rsidRDefault="006E1ECA">
      <w:pPr>
        <w:pStyle w:val="TableofFigures"/>
        <w:tabs>
          <w:tab w:val="right" w:pos="9854"/>
        </w:tabs>
        <w:rPr>
          <w:rFonts w:eastAsiaTheme="minorEastAsia"/>
          <w:noProof/>
          <w:color w:val="auto"/>
          <w:lang w:eastAsia="en-AU"/>
        </w:rPr>
      </w:pPr>
      <w:r w:rsidRPr="00F25DDA">
        <w:fldChar w:fldCharType="begin"/>
      </w:r>
      <w:r w:rsidRPr="00F25DDA">
        <w:instrText xml:space="preserve"> TOC \h \z \t "Caption" \c </w:instrText>
      </w:r>
      <w:r w:rsidRPr="00F25DDA">
        <w:fldChar w:fldCharType="separate"/>
      </w:r>
    </w:p>
    <w:p w14:paraId="27A7AAF2" w14:textId="77777777" w:rsidR="005912BE" w:rsidRPr="00F25DDA" w:rsidRDefault="006E1ECA" w:rsidP="003057D9">
      <w:pPr>
        <w:rPr>
          <w:lang w:val="x-none"/>
        </w:rPr>
        <w:sectPr w:rsidR="005912BE" w:rsidRPr="00F25DDA" w:rsidSect="00900D0B">
          <w:headerReference w:type="default" r:id="rId20"/>
          <w:footerReference w:type="default" r:id="rId21"/>
          <w:pgSz w:w="11906" w:h="16838" w:code="9"/>
          <w:pgMar w:top="1021" w:right="1021" w:bottom="1021" w:left="1021" w:header="340" w:footer="0" w:gutter="0"/>
          <w:cols w:space="708"/>
          <w:docGrid w:linePitch="360"/>
        </w:sectPr>
      </w:pPr>
      <w:r w:rsidRPr="00F25DDA">
        <w:fldChar w:fldCharType="end"/>
      </w:r>
    </w:p>
    <w:p w14:paraId="6655C8C0" w14:textId="46124E15" w:rsidR="003057D9" w:rsidRPr="00F25DDA" w:rsidRDefault="003057D9" w:rsidP="003057D9">
      <w:pPr>
        <w:pStyle w:val="Heading1"/>
        <w:spacing w:line="276" w:lineRule="auto"/>
        <w:rPr>
          <w:rFonts w:asciiTheme="minorHAnsi" w:hAnsiTheme="minorHAnsi" w:cstheme="minorHAnsi"/>
        </w:rPr>
      </w:pPr>
      <w:bookmarkStart w:id="18" w:name="_Toc207979623"/>
      <w:bookmarkStart w:id="19" w:name="_Toc208216502"/>
      <w:bookmarkStart w:id="20" w:name="_Toc209522306"/>
      <w:bookmarkStart w:id="21" w:name="_Toc209522406"/>
      <w:bookmarkStart w:id="22" w:name="_Toc209707115"/>
      <w:bookmarkStart w:id="23" w:name="_Hlk208390298"/>
      <w:r w:rsidRPr="00F25DDA">
        <w:rPr>
          <w:rFonts w:asciiTheme="minorHAnsi" w:hAnsiTheme="minorHAnsi" w:cstheme="minorHAnsi"/>
        </w:rPr>
        <w:lastRenderedPageBreak/>
        <w:t xml:space="preserve">About this </w:t>
      </w:r>
      <w:r w:rsidR="004F455E" w:rsidRPr="00F25DDA">
        <w:rPr>
          <w:rFonts w:asciiTheme="minorHAnsi" w:hAnsiTheme="minorHAnsi" w:cstheme="minorHAnsi"/>
        </w:rPr>
        <w:t xml:space="preserve">user </w:t>
      </w:r>
      <w:r w:rsidRPr="00F25DDA">
        <w:rPr>
          <w:rFonts w:asciiTheme="minorHAnsi" w:hAnsiTheme="minorHAnsi" w:cstheme="minorHAnsi"/>
        </w:rPr>
        <w:t>guide</w:t>
      </w:r>
      <w:bookmarkEnd w:id="18"/>
      <w:bookmarkEnd w:id="19"/>
      <w:bookmarkEnd w:id="20"/>
      <w:bookmarkEnd w:id="21"/>
      <w:bookmarkEnd w:id="22"/>
    </w:p>
    <w:p w14:paraId="2A61430C" w14:textId="53CDA4E5" w:rsidR="00E06CAF" w:rsidRPr="00F25DDA" w:rsidRDefault="003057D9">
      <w:pPr>
        <w:spacing w:line="276" w:lineRule="auto"/>
        <w:rPr>
          <w:rFonts w:cstheme="minorHAnsi"/>
        </w:rPr>
      </w:pPr>
      <w:r w:rsidRPr="00F25DDA">
        <w:rPr>
          <w:rFonts w:cstheme="minorHAnsi"/>
        </w:rPr>
        <w:t xml:space="preserve">This user guide has been developed for </w:t>
      </w:r>
      <w:r w:rsidRPr="00F25DDA">
        <w:rPr>
          <w:rFonts w:cstheme="minorHAnsi"/>
          <w:b/>
        </w:rPr>
        <w:t>regulated entities (car manufacturers, suppliers and importers who hold a vehicle type approval) and their authorised users</w:t>
      </w:r>
      <w:r w:rsidRPr="00F25DDA">
        <w:rPr>
          <w:rFonts w:cstheme="minorHAnsi"/>
        </w:rPr>
        <w:t>, accessing the New Vehicle Efficiency Standard (NVES) Portal</w:t>
      </w:r>
      <w:r w:rsidR="00897357" w:rsidRPr="00F25DDA">
        <w:rPr>
          <w:rFonts w:cstheme="minorHAnsi"/>
        </w:rPr>
        <w:t xml:space="preserve"> (the portal)</w:t>
      </w:r>
      <w:r w:rsidRPr="00F25DDA">
        <w:rPr>
          <w:rFonts w:cstheme="minorHAnsi"/>
        </w:rPr>
        <w:t xml:space="preserve">. </w:t>
      </w:r>
    </w:p>
    <w:tbl>
      <w:tblPr>
        <w:tblStyle w:val="IconBoxTable"/>
        <w:tblW w:w="0" w:type="auto"/>
        <w:tblLook w:val="04A0" w:firstRow="1" w:lastRow="0" w:firstColumn="1" w:lastColumn="0" w:noHBand="0" w:noVBand="1"/>
      </w:tblPr>
      <w:tblGrid>
        <w:gridCol w:w="9854"/>
      </w:tblGrid>
      <w:tr w:rsidR="005B5A6B" w:rsidRPr="00F25DDA" w14:paraId="5B55EB1C" w14:textId="77777777" w:rsidTr="005B5A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tcPr>
          <w:p w14:paraId="5E5B3FEF" w14:textId="78E4E8C1" w:rsidR="005B5A6B" w:rsidRPr="00F25DDA" w:rsidRDefault="005B5A6B" w:rsidP="005B5A6B">
            <w:pPr>
              <w:spacing w:line="276" w:lineRule="auto"/>
              <w:rPr>
                <w:rFonts w:cstheme="minorHAnsi"/>
                <w:b/>
              </w:rPr>
            </w:pPr>
            <w:r w:rsidRPr="00F25DDA">
              <w:rPr>
                <w:rFonts w:cstheme="minorHAnsi"/>
                <w:b/>
              </w:rPr>
              <w:t>September 2025 release</w:t>
            </w:r>
          </w:p>
          <w:p w14:paraId="0A5E5FDE" w14:textId="2BA5D862" w:rsidR="005B5A6B" w:rsidRPr="00F25DDA" w:rsidRDefault="005B5A6B" w:rsidP="005B5A6B">
            <w:pPr>
              <w:spacing w:line="276" w:lineRule="auto"/>
              <w:rPr>
                <w:rFonts w:cstheme="minorHAnsi"/>
              </w:rPr>
            </w:pPr>
            <w:r w:rsidRPr="00F25DDA">
              <w:rPr>
                <w:rFonts w:cstheme="minorHAnsi"/>
              </w:rPr>
              <w:t xml:space="preserve">In this </w:t>
            </w:r>
            <w:r w:rsidR="00FB7284" w:rsidRPr="00F25DDA">
              <w:rPr>
                <w:rFonts w:cstheme="minorHAnsi"/>
              </w:rPr>
              <w:t>initial</w:t>
            </w:r>
            <w:r w:rsidRPr="00F25DDA">
              <w:rPr>
                <w:rFonts w:cstheme="minorHAnsi"/>
              </w:rPr>
              <w:t xml:space="preserve"> release, the portal will enable you to:</w:t>
            </w:r>
          </w:p>
          <w:p w14:paraId="619083D0" w14:textId="77777777" w:rsidR="005B5A6B" w:rsidRPr="00F25DDA" w:rsidRDefault="005B5A6B" w:rsidP="005B5A6B">
            <w:pPr>
              <w:pStyle w:val="Bulletedtext"/>
              <w:spacing w:line="276" w:lineRule="auto"/>
              <w:rPr>
                <w:rFonts w:cstheme="minorHAnsi"/>
                <w:sz w:val="24"/>
                <w:szCs w:val="24"/>
              </w:rPr>
            </w:pPr>
            <w:r w:rsidRPr="00F25DDA">
              <w:rPr>
                <w:rFonts w:asciiTheme="minorHAnsi" w:hAnsiTheme="minorHAnsi" w:cstheme="minorHAnsi"/>
              </w:rPr>
              <w:t>Manage user access for the portal.</w:t>
            </w:r>
          </w:p>
          <w:p w14:paraId="001DBD4D" w14:textId="26A086C3" w:rsidR="005B5A6B" w:rsidRPr="00F25DDA" w:rsidRDefault="00FB7284" w:rsidP="005B5A6B">
            <w:pPr>
              <w:pStyle w:val="Bulletedtext"/>
              <w:spacing w:line="276" w:lineRule="auto"/>
              <w:rPr>
                <w:rFonts w:cstheme="minorHAnsi"/>
              </w:rPr>
            </w:pPr>
            <w:r w:rsidRPr="00F25DDA">
              <w:rPr>
                <w:rFonts w:asciiTheme="minorHAnsi" w:hAnsiTheme="minorHAnsi" w:cstheme="minorHAnsi"/>
              </w:rPr>
              <w:t>Apply</w:t>
            </w:r>
            <w:r w:rsidR="005B5A6B" w:rsidRPr="00F25DDA">
              <w:rPr>
                <w:rFonts w:asciiTheme="minorHAnsi" w:hAnsiTheme="minorHAnsi" w:cstheme="minorHAnsi"/>
              </w:rPr>
              <w:t xml:space="preserve"> for a unit registry account, including </w:t>
            </w:r>
            <w:r w:rsidRPr="00F25DDA">
              <w:rPr>
                <w:rFonts w:asciiTheme="minorHAnsi" w:hAnsiTheme="minorHAnsi" w:cstheme="minorHAnsi"/>
              </w:rPr>
              <w:t xml:space="preserve">submitting </w:t>
            </w:r>
            <w:r w:rsidR="005B5A6B" w:rsidRPr="00F25DDA">
              <w:rPr>
                <w:rFonts w:asciiTheme="minorHAnsi" w:hAnsiTheme="minorHAnsi" w:cstheme="minorHAnsi"/>
              </w:rPr>
              <w:t xml:space="preserve">your fit and proper person (FPP) declaration. </w:t>
            </w:r>
          </w:p>
          <w:p w14:paraId="0FF3D452" w14:textId="77777777" w:rsidR="005B5A6B" w:rsidRPr="00F25DDA" w:rsidRDefault="005B5A6B" w:rsidP="005B5A6B">
            <w:pPr>
              <w:pStyle w:val="Bulletedtext"/>
              <w:spacing w:line="276" w:lineRule="auto"/>
              <w:rPr>
                <w:rFonts w:cstheme="minorHAnsi"/>
              </w:rPr>
            </w:pPr>
            <w:r w:rsidRPr="00F25DDA">
              <w:rPr>
                <w:rFonts w:asciiTheme="minorHAnsi" w:hAnsiTheme="minorHAnsi" w:cstheme="minorHAnsi"/>
              </w:rPr>
              <w:t>View your NVES vehicle data as entered on the Register of Approved Vehicles (RAV).</w:t>
            </w:r>
          </w:p>
          <w:p w14:paraId="1824FAC0" w14:textId="77777777" w:rsidR="005B5A6B" w:rsidRPr="00F25DDA" w:rsidRDefault="005B5A6B" w:rsidP="005B5A6B">
            <w:pPr>
              <w:pStyle w:val="Bulletedtext"/>
              <w:spacing w:line="276" w:lineRule="auto"/>
              <w:rPr>
                <w:rFonts w:cstheme="minorHAnsi"/>
              </w:rPr>
            </w:pPr>
            <w:r w:rsidRPr="00F25DDA">
              <w:rPr>
                <w:rFonts w:asciiTheme="minorHAnsi" w:hAnsiTheme="minorHAnsi" w:cstheme="minorHAnsi"/>
              </w:rPr>
              <w:t>View the current e</w:t>
            </w:r>
            <w:r w:rsidRPr="00F25DDA">
              <w:rPr>
                <w:rFonts w:cstheme="minorHAnsi"/>
              </w:rPr>
              <w:t xml:space="preserve">missions performance of your fleet. </w:t>
            </w:r>
          </w:p>
          <w:p w14:paraId="5DB458FE" w14:textId="1212A5C5" w:rsidR="005B5A6B" w:rsidRPr="00F25DDA" w:rsidRDefault="005B5A6B" w:rsidP="005B5A6B">
            <w:pPr>
              <w:pStyle w:val="Bullet1"/>
              <w:numPr>
                <w:ilvl w:val="0"/>
                <w:numId w:val="0"/>
              </w:numPr>
              <w:spacing w:line="276" w:lineRule="auto"/>
              <w:rPr>
                <w:rFonts w:cstheme="minorHAnsi"/>
              </w:rPr>
            </w:pPr>
            <w:r w:rsidRPr="00F25DDA">
              <w:rPr>
                <w:rFonts w:cstheme="minorHAnsi"/>
              </w:rPr>
              <w:t xml:space="preserve">Additional functions, such as the ability to receive an </w:t>
            </w:r>
            <w:r w:rsidRPr="00F25DDA">
              <w:rPr>
                <w:rFonts w:eastAsia="Calibri" w:cstheme="minorHAnsi"/>
              </w:rPr>
              <w:t xml:space="preserve">interim emissions value (IEV) </w:t>
            </w:r>
            <w:r w:rsidRPr="00F25DDA">
              <w:rPr>
                <w:rFonts w:cstheme="minorHAnsi"/>
              </w:rPr>
              <w:t xml:space="preserve">and any </w:t>
            </w:r>
            <w:r w:rsidRPr="00F25DDA">
              <w:rPr>
                <w:rFonts w:cstheme="minorHAnsi"/>
                <w:lang w:val="en-AU"/>
              </w:rPr>
              <w:t xml:space="preserve">NVES </w:t>
            </w:r>
            <w:r w:rsidRPr="00F25DDA">
              <w:rPr>
                <w:rFonts w:cstheme="minorHAnsi"/>
              </w:rPr>
              <w:t xml:space="preserve">units from February 2026, will be delivered in </w:t>
            </w:r>
            <w:r w:rsidRPr="00F25DDA">
              <w:rPr>
                <w:rFonts w:cstheme="minorHAnsi"/>
                <w:lang w:val="en-AU"/>
              </w:rPr>
              <w:t>upcoming system releases and in step with</w:t>
            </w:r>
            <w:r w:rsidRPr="00F25DDA">
              <w:rPr>
                <w:rFonts w:cstheme="minorHAnsi"/>
              </w:rPr>
              <w:t xml:space="preserve"> the regulatory cycle. </w:t>
            </w:r>
          </w:p>
          <w:p w14:paraId="3E40E9CB" w14:textId="0F40E188" w:rsidR="005B5A6B" w:rsidRPr="00F25DDA" w:rsidRDefault="005B5A6B" w:rsidP="00FB7284">
            <w:pPr>
              <w:pStyle w:val="Bullet1"/>
              <w:numPr>
                <w:ilvl w:val="0"/>
                <w:numId w:val="0"/>
              </w:numPr>
              <w:spacing w:line="276" w:lineRule="auto"/>
              <w:rPr>
                <w:rFonts w:cstheme="minorHAnsi"/>
              </w:rPr>
            </w:pPr>
            <w:r w:rsidRPr="00F25DDA">
              <w:rPr>
                <w:rFonts w:cstheme="minorHAnsi"/>
                <w:b/>
              </w:rPr>
              <w:t>This guide will be updated as more functionality is released.</w:t>
            </w:r>
          </w:p>
        </w:tc>
      </w:tr>
    </w:tbl>
    <w:p w14:paraId="084DB27E" w14:textId="4689BEC1" w:rsidR="00F71A35" w:rsidRPr="00F25DDA" w:rsidRDefault="00897357" w:rsidP="005B5A6B">
      <w:pPr>
        <w:pStyle w:val="Heading2"/>
        <w:spacing w:line="276" w:lineRule="auto"/>
        <w:rPr>
          <w:rFonts w:asciiTheme="minorHAnsi" w:hAnsiTheme="minorHAnsi" w:cstheme="minorHAnsi"/>
        </w:rPr>
      </w:pPr>
      <w:bookmarkStart w:id="24" w:name="_Toc209522307"/>
      <w:bookmarkStart w:id="25" w:name="_Toc209522407"/>
      <w:bookmarkStart w:id="26" w:name="_Toc209707116"/>
      <w:r w:rsidRPr="00F25DDA">
        <w:rPr>
          <w:rFonts w:asciiTheme="minorHAnsi" w:hAnsiTheme="minorHAnsi" w:cstheme="minorHAnsi"/>
        </w:rPr>
        <w:t>We are here to help</w:t>
      </w:r>
      <w:bookmarkEnd w:id="24"/>
      <w:bookmarkEnd w:id="25"/>
      <w:bookmarkEnd w:id="26"/>
    </w:p>
    <w:p w14:paraId="27C53BE1" w14:textId="77777777" w:rsidR="00F71A35" w:rsidRPr="00F25DDA" w:rsidRDefault="00F71A35" w:rsidP="005B5A6B">
      <w:pPr>
        <w:pStyle w:val="Heading3"/>
        <w:spacing w:line="276" w:lineRule="auto"/>
        <w:rPr>
          <w:rFonts w:asciiTheme="minorHAnsi" w:hAnsiTheme="minorHAnsi" w:cstheme="minorHAnsi"/>
        </w:rPr>
      </w:pPr>
      <w:bookmarkStart w:id="27" w:name="_Toc209522308"/>
      <w:r w:rsidRPr="00F25DDA">
        <w:rPr>
          <w:rFonts w:asciiTheme="minorHAnsi" w:hAnsiTheme="minorHAnsi" w:cstheme="minorHAnsi"/>
        </w:rPr>
        <w:t>NVES account managers</w:t>
      </w:r>
      <w:bookmarkEnd w:id="27"/>
    </w:p>
    <w:p w14:paraId="5496F1BE" w14:textId="4D6D97AE" w:rsidR="00F71A35" w:rsidRPr="00F25DDA" w:rsidRDefault="00F71A35">
      <w:pPr>
        <w:spacing w:line="276" w:lineRule="auto"/>
        <w:rPr>
          <w:rFonts w:cstheme="minorHAnsi"/>
        </w:rPr>
      </w:pPr>
      <w:r w:rsidRPr="00F25DDA">
        <w:rPr>
          <w:rFonts w:cstheme="minorHAnsi"/>
        </w:rPr>
        <w:t xml:space="preserve">For questions or issues with the </w:t>
      </w:r>
      <w:r w:rsidR="00897357" w:rsidRPr="00F25DDA">
        <w:rPr>
          <w:rFonts w:cstheme="minorHAnsi"/>
        </w:rPr>
        <w:t>p</w:t>
      </w:r>
      <w:r w:rsidRPr="00F25DDA">
        <w:rPr>
          <w:rFonts w:cstheme="minorHAnsi"/>
        </w:rPr>
        <w:t xml:space="preserve">ortal or this </w:t>
      </w:r>
      <w:r w:rsidR="004F455E" w:rsidRPr="00F25DDA">
        <w:rPr>
          <w:rFonts w:cstheme="minorHAnsi"/>
        </w:rPr>
        <w:t xml:space="preserve">user </w:t>
      </w:r>
      <w:r w:rsidRPr="00F25DDA">
        <w:rPr>
          <w:rFonts w:cstheme="minorHAnsi"/>
        </w:rPr>
        <w:t xml:space="preserve">guide, </w:t>
      </w:r>
      <w:r w:rsidR="00897357" w:rsidRPr="00F25DDA">
        <w:rPr>
          <w:rFonts w:cstheme="minorHAnsi"/>
        </w:rPr>
        <w:t xml:space="preserve">regulated </w:t>
      </w:r>
      <w:r w:rsidRPr="00F25DDA">
        <w:rPr>
          <w:rFonts w:cstheme="minorHAnsi"/>
        </w:rPr>
        <w:t>entities</w:t>
      </w:r>
      <w:r w:rsidR="00E46E9B" w:rsidRPr="00F25DDA">
        <w:rPr>
          <w:rFonts w:cstheme="minorHAnsi"/>
        </w:rPr>
        <w:t xml:space="preserve"> and their authorised users</w:t>
      </w:r>
      <w:r w:rsidRPr="00F25DDA">
        <w:rPr>
          <w:rFonts w:cstheme="minorHAnsi"/>
        </w:rPr>
        <w:t xml:space="preserve"> </w:t>
      </w:r>
      <w:r w:rsidR="004F455E" w:rsidRPr="00F25DDA">
        <w:rPr>
          <w:rFonts w:cstheme="minorHAnsi"/>
        </w:rPr>
        <w:t>can</w:t>
      </w:r>
      <w:r w:rsidRPr="00F25DDA">
        <w:rPr>
          <w:rFonts w:cstheme="minorHAnsi"/>
        </w:rPr>
        <w:t xml:space="preserve"> contact their NVES Regulator account manager by:</w:t>
      </w:r>
    </w:p>
    <w:p w14:paraId="3DC4D90B" w14:textId="77777777" w:rsidR="00F71A35" w:rsidRPr="00F25DDA" w:rsidRDefault="00F71A35" w:rsidP="005B5A6B">
      <w:pPr>
        <w:pStyle w:val="Bulletedtext"/>
        <w:spacing w:line="276" w:lineRule="auto"/>
        <w:rPr>
          <w:rFonts w:cstheme="minorHAnsi"/>
        </w:rPr>
      </w:pPr>
      <w:r w:rsidRPr="00F25DDA">
        <w:rPr>
          <w:rFonts w:asciiTheme="minorHAnsi" w:hAnsiTheme="minorHAnsi" w:cstheme="minorHAnsi"/>
          <w:b/>
        </w:rPr>
        <w:t>Email:</w:t>
      </w:r>
      <w:r w:rsidRPr="00F25DDA">
        <w:rPr>
          <w:rFonts w:asciiTheme="minorHAnsi" w:hAnsiTheme="minorHAnsi" w:cstheme="minorHAnsi"/>
        </w:rPr>
        <w:t xml:space="preserve"> </w:t>
      </w:r>
      <w:hyperlink r:id="rId22" w:history="1">
        <w:r w:rsidRPr="00F25DDA">
          <w:rPr>
            <w:rStyle w:val="Hyperlink"/>
            <w:rFonts w:asciiTheme="minorHAnsi" w:hAnsiTheme="minorHAnsi" w:cstheme="minorHAnsi"/>
          </w:rPr>
          <w:t>NVESRegulator@infrastructure.gov.au</w:t>
        </w:r>
      </w:hyperlink>
      <w:r w:rsidRPr="00F25DDA">
        <w:rPr>
          <w:rFonts w:asciiTheme="minorHAnsi" w:hAnsiTheme="minorHAnsi" w:cstheme="minorHAnsi"/>
        </w:rPr>
        <w:t xml:space="preserve"> </w:t>
      </w:r>
    </w:p>
    <w:p w14:paraId="43C75EBA" w14:textId="77777777" w:rsidR="00F71A35" w:rsidRPr="00F25DDA" w:rsidRDefault="00F71A35" w:rsidP="005B5A6B">
      <w:pPr>
        <w:pStyle w:val="Bulletedtext"/>
        <w:spacing w:line="276" w:lineRule="auto"/>
        <w:rPr>
          <w:rFonts w:cstheme="minorHAnsi"/>
        </w:rPr>
      </w:pPr>
      <w:r w:rsidRPr="00F25DDA">
        <w:rPr>
          <w:rFonts w:asciiTheme="minorHAnsi" w:hAnsiTheme="minorHAnsi" w:cstheme="minorHAnsi"/>
          <w:b/>
        </w:rPr>
        <w:t>Phone</w:t>
      </w:r>
      <w:r w:rsidRPr="00F25DDA">
        <w:rPr>
          <w:rFonts w:asciiTheme="minorHAnsi" w:hAnsiTheme="minorHAnsi" w:cstheme="minorHAnsi"/>
        </w:rPr>
        <w:t xml:space="preserve">: </w:t>
      </w:r>
    </w:p>
    <w:p w14:paraId="5289D658" w14:textId="77777777" w:rsidR="00F71A35" w:rsidRPr="00F25DDA" w:rsidRDefault="00F71A35" w:rsidP="005B5A6B">
      <w:pPr>
        <w:pStyle w:val="Bulletedtextlevel2"/>
        <w:spacing w:line="276" w:lineRule="auto"/>
        <w:rPr>
          <w:rFonts w:cstheme="minorHAnsi"/>
        </w:rPr>
      </w:pPr>
      <w:r w:rsidRPr="00F25DDA">
        <w:rPr>
          <w:rFonts w:asciiTheme="minorHAnsi" w:hAnsiTheme="minorHAnsi" w:cstheme="minorHAnsi"/>
        </w:rPr>
        <w:t xml:space="preserve">Domestically: 1800 075 001 (within Australia) </w:t>
      </w:r>
    </w:p>
    <w:p w14:paraId="0CF0C078" w14:textId="77777777" w:rsidR="00F71A35" w:rsidRPr="00F25DDA" w:rsidRDefault="00F71A35" w:rsidP="005B5A6B">
      <w:pPr>
        <w:pStyle w:val="Bulletedtextlevel2"/>
        <w:spacing w:line="276" w:lineRule="auto"/>
        <w:rPr>
          <w:rFonts w:cstheme="minorHAnsi"/>
        </w:rPr>
      </w:pPr>
      <w:r w:rsidRPr="00F25DDA">
        <w:rPr>
          <w:rFonts w:asciiTheme="minorHAnsi" w:hAnsiTheme="minorHAnsi" w:cstheme="minorHAnsi"/>
        </w:rPr>
        <w:t xml:space="preserve">Internationally: +61 2 6136 7111 (from outside Australia). </w:t>
      </w:r>
    </w:p>
    <w:p w14:paraId="0B146E8C" w14:textId="67C9BC2B" w:rsidR="00F71A35" w:rsidRPr="00F25DDA" w:rsidRDefault="00F71A35" w:rsidP="005B5A6B">
      <w:pPr>
        <w:pStyle w:val="Heading3"/>
        <w:spacing w:line="276" w:lineRule="auto"/>
        <w:rPr>
          <w:rFonts w:asciiTheme="minorHAnsi" w:hAnsiTheme="minorHAnsi" w:cstheme="minorHAnsi"/>
        </w:rPr>
      </w:pPr>
      <w:bookmarkStart w:id="28" w:name="_Toc209522309"/>
      <w:r w:rsidRPr="00F25DDA">
        <w:rPr>
          <w:rFonts w:asciiTheme="minorHAnsi" w:hAnsiTheme="minorHAnsi" w:cstheme="minorHAnsi"/>
        </w:rPr>
        <w:t xml:space="preserve">ROVER </w:t>
      </w:r>
      <w:r w:rsidR="00147508" w:rsidRPr="00F25DDA">
        <w:rPr>
          <w:rFonts w:asciiTheme="minorHAnsi" w:hAnsiTheme="minorHAnsi" w:cstheme="minorHAnsi"/>
        </w:rPr>
        <w:t>support team</w:t>
      </w:r>
      <w:bookmarkEnd w:id="28"/>
    </w:p>
    <w:p w14:paraId="29E1B81E" w14:textId="4487A8D4" w:rsidR="00F71A35" w:rsidRPr="00F25DDA" w:rsidRDefault="00897357">
      <w:pPr>
        <w:spacing w:line="276" w:lineRule="auto"/>
        <w:rPr>
          <w:rFonts w:cstheme="minorHAnsi"/>
        </w:rPr>
      </w:pPr>
      <w:r w:rsidRPr="00F25DDA">
        <w:rPr>
          <w:rFonts w:cstheme="minorHAnsi"/>
        </w:rPr>
        <w:t>Regulated e</w:t>
      </w:r>
      <w:r w:rsidR="00F71A35" w:rsidRPr="00F25DDA">
        <w:rPr>
          <w:rFonts w:cstheme="minorHAnsi"/>
        </w:rPr>
        <w:t>ntities experiencing issues managing authority to act permissions</w:t>
      </w:r>
      <w:r w:rsidR="00E46E9B" w:rsidRPr="00F25DDA">
        <w:rPr>
          <w:rFonts w:cstheme="minorHAnsi"/>
        </w:rPr>
        <w:t xml:space="preserve"> or ROVER </w:t>
      </w:r>
      <w:r w:rsidR="00F71A35" w:rsidRPr="00F25DDA">
        <w:rPr>
          <w:rFonts w:cstheme="minorHAnsi"/>
        </w:rPr>
        <w:t xml:space="preserve">can contact the department’s ROVER </w:t>
      </w:r>
      <w:r w:rsidR="00147508" w:rsidRPr="00F25DDA">
        <w:rPr>
          <w:rFonts w:cstheme="minorHAnsi"/>
        </w:rPr>
        <w:t>support team</w:t>
      </w:r>
      <w:r w:rsidR="00F71A35" w:rsidRPr="00F25DDA">
        <w:rPr>
          <w:rFonts w:cstheme="minorHAnsi"/>
        </w:rPr>
        <w:t xml:space="preserve"> by:</w:t>
      </w:r>
    </w:p>
    <w:p w14:paraId="536126C5" w14:textId="77777777" w:rsidR="00F71A35" w:rsidRPr="00F25DDA" w:rsidRDefault="00F71A35" w:rsidP="005B5A6B">
      <w:pPr>
        <w:pStyle w:val="Bulletedtext"/>
        <w:spacing w:line="276" w:lineRule="auto"/>
        <w:rPr>
          <w:rFonts w:cstheme="minorHAnsi"/>
        </w:rPr>
      </w:pPr>
      <w:r w:rsidRPr="00F25DDA">
        <w:rPr>
          <w:rFonts w:asciiTheme="minorHAnsi" w:hAnsiTheme="minorHAnsi" w:cstheme="minorHAnsi"/>
          <w:b/>
        </w:rPr>
        <w:t>Email:</w:t>
      </w:r>
      <w:r w:rsidRPr="00F25DDA">
        <w:rPr>
          <w:rFonts w:asciiTheme="minorHAnsi" w:hAnsiTheme="minorHAnsi" w:cstheme="minorHAnsi"/>
        </w:rPr>
        <w:t xml:space="preserve"> </w:t>
      </w:r>
      <w:hyperlink r:id="rId23" w:history="1">
        <w:r w:rsidRPr="00F25DDA">
          <w:rPr>
            <w:rStyle w:val="Hyperlink"/>
            <w:rFonts w:asciiTheme="minorHAnsi" w:hAnsiTheme="minorHAnsi" w:cstheme="minorHAnsi"/>
          </w:rPr>
          <w:t>ROVERinfo@infrastructure.gov.au</w:t>
        </w:r>
      </w:hyperlink>
      <w:r w:rsidRPr="00F25DDA">
        <w:rPr>
          <w:rFonts w:asciiTheme="minorHAnsi" w:hAnsiTheme="minorHAnsi" w:cstheme="minorHAnsi"/>
        </w:rPr>
        <w:t xml:space="preserve"> </w:t>
      </w:r>
    </w:p>
    <w:p w14:paraId="51194588" w14:textId="77777777" w:rsidR="00F71A35" w:rsidRPr="00F25DDA" w:rsidRDefault="00F71A35" w:rsidP="005B5A6B">
      <w:pPr>
        <w:pStyle w:val="Bulletedtext"/>
        <w:spacing w:line="276" w:lineRule="auto"/>
        <w:rPr>
          <w:rFonts w:cstheme="minorHAnsi"/>
          <w:b/>
        </w:rPr>
      </w:pPr>
      <w:r w:rsidRPr="00F25DDA">
        <w:rPr>
          <w:rFonts w:asciiTheme="minorHAnsi" w:hAnsiTheme="minorHAnsi" w:cstheme="minorHAnsi"/>
          <w:b/>
        </w:rPr>
        <w:t xml:space="preserve">Phone: </w:t>
      </w:r>
    </w:p>
    <w:p w14:paraId="518D56CF" w14:textId="77777777" w:rsidR="00F71A35" w:rsidRPr="00F25DDA" w:rsidRDefault="00F71A35" w:rsidP="005B5A6B">
      <w:pPr>
        <w:pStyle w:val="Bulletedtextlevel2"/>
        <w:spacing w:line="276" w:lineRule="auto"/>
        <w:rPr>
          <w:rFonts w:cstheme="minorHAnsi"/>
        </w:rPr>
      </w:pPr>
      <w:r w:rsidRPr="00F25DDA">
        <w:rPr>
          <w:rFonts w:asciiTheme="minorHAnsi" w:hAnsiTheme="minorHAnsi" w:cstheme="minorHAnsi"/>
        </w:rPr>
        <w:t xml:space="preserve">Domestically: 1800 248 610 (within Australia) </w:t>
      </w:r>
    </w:p>
    <w:p w14:paraId="36482C53" w14:textId="77777777" w:rsidR="00F71A35" w:rsidRPr="00F25DDA" w:rsidRDefault="00F71A35" w:rsidP="005B5A6B">
      <w:pPr>
        <w:pStyle w:val="Bulletedtextlevel2"/>
        <w:spacing w:line="276" w:lineRule="auto"/>
        <w:rPr>
          <w:rFonts w:cstheme="minorHAnsi"/>
        </w:rPr>
      </w:pPr>
      <w:r w:rsidRPr="00F25DDA">
        <w:rPr>
          <w:rFonts w:asciiTheme="minorHAnsi" w:hAnsiTheme="minorHAnsi" w:cstheme="minorHAnsi"/>
        </w:rPr>
        <w:t>Internationally: +61 2 6136 9088 (from outside Australia).</w:t>
      </w:r>
    </w:p>
    <w:p w14:paraId="1A61538A" w14:textId="4E3E9EDC" w:rsidR="00F71A35" w:rsidRPr="00F25DDA" w:rsidRDefault="00863DAD" w:rsidP="005B5A6B">
      <w:pPr>
        <w:pStyle w:val="Heading3"/>
        <w:spacing w:line="276" w:lineRule="auto"/>
        <w:rPr>
          <w:rFonts w:cstheme="minorHAnsi"/>
        </w:rPr>
      </w:pPr>
      <w:bookmarkStart w:id="29" w:name="_Toc209522310"/>
      <w:r w:rsidRPr="00F25DDA">
        <w:rPr>
          <w:rFonts w:asciiTheme="minorHAnsi" w:hAnsiTheme="minorHAnsi" w:cstheme="minorHAnsi"/>
        </w:rPr>
        <w:t>More</w:t>
      </w:r>
      <w:r w:rsidR="007B2A6D" w:rsidRPr="00F25DDA">
        <w:rPr>
          <w:rFonts w:asciiTheme="minorHAnsi" w:hAnsiTheme="minorHAnsi" w:cstheme="minorHAnsi"/>
        </w:rPr>
        <w:t xml:space="preserve"> information</w:t>
      </w:r>
      <w:bookmarkEnd w:id="29"/>
    </w:p>
    <w:p w14:paraId="3A8ED786" w14:textId="31CA0408" w:rsidR="007B2A6D" w:rsidRPr="00F25DDA" w:rsidRDefault="004F455E" w:rsidP="00FB7284">
      <w:pPr>
        <w:pStyle w:val="Bulletedtext"/>
        <w:numPr>
          <w:ilvl w:val="0"/>
          <w:numId w:val="0"/>
        </w:numPr>
        <w:ind w:left="360" w:hanging="360"/>
        <w:rPr>
          <w:kern w:val="12"/>
        </w:rPr>
      </w:pPr>
      <w:r w:rsidRPr="00F25DDA">
        <w:rPr>
          <w:rFonts w:cstheme="minorHAnsi"/>
        </w:rPr>
        <w:t xml:space="preserve">Visit our </w:t>
      </w:r>
      <w:hyperlink r:id="rId24" w:history="1">
        <w:r w:rsidRPr="00F25DDA">
          <w:rPr>
            <w:rStyle w:val="Hyperlink"/>
            <w:rFonts w:cstheme="minorHAnsi"/>
          </w:rPr>
          <w:t>online systems</w:t>
        </w:r>
      </w:hyperlink>
      <w:r w:rsidRPr="00F25DDA">
        <w:rPr>
          <w:rFonts w:cstheme="minorHAnsi"/>
        </w:rPr>
        <w:t xml:space="preserve"> </w:t>
      </w:r>
      <w:r w:rsidR="008C411E" w:rsidRPr="00F25DDA">
        <w:rPr>
          <w:rFonts w:cstheme="minorHAnsi"/>
        </w:rPr>
        <w:t>web</w:t>
      </w:r>
      <w:r w:rsidRPr="00F25DDA">
        <w:rPr>
          <w:rFonts w:cstheme="minorHAnsi"/>
        </w:rPr>
        <w:t xml:space="preserve">page to learn </w:t>
      </w:r>
      <w:r w:rsidR="00863DAD" w:rsidRPr="00F25DDA">
        <w:rPr>
          <w:rFonts w:cstheme="minorHAnsi"/>
        </w:rPr>
        <w:t>more</w:t>
      </w:r>
      <w:r w:rsidR="007B2A6D" w:rsidRPr="00F25DDA">
        <w:rPr>
          <w:rFonts w:cstheme="minorHAnsi"/>
        </w:rPr>
        <w:t xml:space="preserve"> about </w:t>
      </w:r>
      <w:r w:rsidRPr="00F25DDA">
        <w:rPr>
          <w:rFonts w:cstheme="minorHAnsi"/>
        </w:rPr>
        <w:t>the portal and NVES related systems</w:t>
      </w:r>
      <w:r w:rsidR="007B2A6D" w:rsidRPr="00F25DDA">
        <w:rPr>
          <w:rFonts w:cstheme="minorHAnsi"/>
        </w:rPr>
        <w:t xml:space="preserve">. </w:t>
      </w:r>
    </w:p>
    <w:p w14:paraId="71403336" w14:textId="553E6BCE" w:rsidR="00EC3CEA" w:rsidRPr="00F25DDA" w:rsidRDefault="00D70225" w:rsidP="00EC3CEA">
      <w:pPr>
        <w:pStyle w:val="Heading1"/>
      </w:pPr>
      <w:bookmarkStart w:id="30" w:name="_Toc209522311"/>
      <w:bookmarkStart w:id="31" w:name="_Toc209522408"/>
      <w:bookmarkStart w:id="32" w:name="_Toc209707117"/>
      <w:r w:rsidRPr="00F25DDA">
        <w:lastRenderedPageBreak/>
        <w:t>Online systems</w:t>
      </w:r>
      <w:r w:rsidR="00AD6788" w:rsidRPr="00F25DDA">
        <w:t xml:space="preserve"> </w:t>
      </w:r>
      <w:r w:rsidR="00C22004" w:rsidRPr="00F25DDA">
        <w:t>covered in this guide</w:t>
      </w:r>
      <w:bookmarkEnd w:id="30"/>
      <w:bookmarkEnd w:id="31"/>
      <w:bookmarkEnd w:id="32"/>
    </w:p>
    <w:p w14:paraId="716380D5" w14:textId="56BAB32C" w:rsidR="00427318" w:rsidRPr="00F25DDA" w:rsidRDefault="00427318" w:rsidP="006A6EB1">
      <w:pPr>
        <w:spacing w:line="276" w:lineRule="auto"/>
        <w:rPr>
          <w:rFonts w:cstheme="minorHAnsi"/>
          <w:shd w:val="clear" w:color="auto" w:fill="FDFDFD"/>
        </w:rPr>
      </w:pPr>
      <w:r w:rsidRPr="00F25DDA">
        <w:rPr>
          <w:rFonts w:cstheme="minorHAnsi"/>
        </w:rPr>
        <w:t xml:space="preserve">Regulated entities use multiple systems to meet their obligations under the </w:t>
      </w:r>
      <w:hyperlink r:id="rId25" w:tgtFrame="_blank" w:history="1">
        <w:r w:rsidRPr="00F25DDA">
          <w:rPr>
            <w:rStyle w:val="Hyperlink"/>
            <w:rFonts w:eastAsia="Calibri"/>
            <w:i/>
          </w:rPr>
          <w:t>New Vehicle Efficiency Standard Act 2024</w:t>
        </w:r>
      </w:hyperlink>
      <w:r w:rsidR="00AF270E" w:rsidRPr="00F25DDA">
        <w:rPr>
          <w:rFonts w:cstheme="minorHAnsi"/>
          <w:shd w:val="clear" w:color="auto" w:fill="FDFDFD"/>
        </w:rPr>
        <w:t xml:space="preserve"> (N</w:t>
      </w:r>
      <w:r w:rsidRPr="00F25DDA">
        <w:rPr>
          <w:rFonts w:cstheme="minorHAnsi"/>
          <w:shd w:val="clear" w:color="auto" w:fill="FDFDFD"/>
        </w:rPr>
        <w:t>VES Act). The 2 main systems are ROVER and the NVES Portal (the portal).</w:t>
      </w:r>
    </w:p>
    <w:p w14:paraId="32B8B095" w14:textId="7DDA644D" w:rsidR="003E4B72" w:rsidRPr="00F25DDA" w:rsidRDefault="00AD6788" w:rsidP="00EC3CEA">
      <w:pPr>
        <w:pStyle w:val="Heading2"/>
      </w:pPr>
      <w:bookmarkStart w:id="33" w:name="_Toc209522312"/>
      <w:bookmarkStart w:id="34" w:name="_Toc209522409"/>
      <w:bookmarkStart w:id="35" w:name="_Toc209707118"/>
      <w:r w:rsidRPr="00F25DDA">
        <w:t>ROVER</w:t>
      </w:r>
      <w:bookmarkEnd w:id="33"/>
      <w:bookmarkEnd w:id="34"/>
      <w:bookmarkEnd w:id="35"/>
    </w:p>
    <w:p w14:paraId="725B0637" w14:textId="1367D038" w:rsidR="00AD6788" w:rsidRPr="00F25DDA" w:rsidRDefault="00F25DDA">
      <w:pPr>
        <w:spacing w:line="276" w:lineRule="auto"/>
        <w:rPr>
          <w:rFonts w:eastAsia="Calibri" w:cstheme="minorHAnsi"/>
        </w:rPr>
      </w:pPr>
      <w:hyperlink r:id="rId26" w:history="1">
        <w:r w:rsidR="00AD6788" w:rsidRPr="00F25DDA">
          <w:rPr>
            <w:rStyle w:val="Hyperlink"/>
            <w:rFonts w:eastAsia="Calibri" w:cstheme="minorHAnsi"/>
            <w:color w:val="0046FF"/>
          </w:rPr>
          <w:t>ROVER</w:t>
        </w:r>
      </w:hyperlink>
      <w:r w:rsidR="00AD6788" w:rsidRPr="00F25DDA">
        <w:rPr>
          <w:rFonts w:eastAsia="Calibri" w:cstheme="minorHAnsi"/>
        </w:rPr>
        <w:t xml:space="preserve"> is the </w:t>
      </w:r>
      <w:r w:rsidR="006A6EB1" w:rsidRPr="00F25DDA">
        <w:rPr>
          <w:rFonts w:eastAsia="Calibri" w:cstheme="minorHAnsi"/>
        </w:rPr>
        <w:t xml:space="preserve">established </w:t>
      </w:r>
      <w:r w:rsidR="00AD6788" w:rsidRPr="00F25DDA">
        <w:rPr>
          <w:rFonts w:eastAsia="Calibri" w:cstheme="minorHAnsi"/>
        </w:rPr>
        <w:t xml:space="preserve">administration system for the </w:t>
      </w:r>
      <w:hyperlink r:id="rId27" w:history="1">
        <w:r w:rsidR="00AD6788" w:rsidRPr="00F25DDA">
          <w:rPr>
            <w:rStyle w:val="Hyperlink"/>
            <w:rFonts w:eastAsia="Calibri" w:cstheme="minorHAnsi"/>
            <w:i/>
            <w:iCs/>
          </w:rPr>
          <w:t>Road Vehicle Standards Act 2018</w:t>
        </w:r>
      </w:hyperlink>
      <w:r w:rsidR="00AF270E" w:rsidRPr="00F25DDA">
        <w:rPr>
          <w:rFonts w:eastAsia="Calibri" w:cstheme="minorHAnsi"/>
        </w:rPr>
        <w:t xml:space="preserve"> (RVSA).</w:t>
      </w:r>
      <w:r w:rsidR="00AD6788" w:rsidRPr="00F25DDA">
        <w:rPr>
          <w:rFonts w:eastAsia="Calibri" w:cstheme="minorHAnsi"/>
        </w:rPr>
        <w:t xml:space="preserve"> It is managed by the Department of Infrastructure, Transport, Regional Development, Communications, Sport and the Arts (the department).</w:t>
      </w:r>
      <w:r w:rsidR="00BF4FD0" w:rsidRPr="00F25DDA">
        <w:rPr>
          <w:rFonts w:eastAsia="Calibri" w:cstheme="minorHAnsi"/>
        </w:rPr>
        <w:t xml:space="preserve"> You must have an active ROVER account to access the </w:t>
      </w:r>
      <w:r w:rsidR="00427318" w:rsidRPr="00F25DDA">
        <w:rPr>
          <w:rFonts w:eastAsia="Calibri" w:cstheme="minorHAnsi"/>
        </w:rPr>
        <w:t>p</w:t>
      </w:r>
      <w:r w:rsidR="00BF4FD0" w:rsidRPr="00F25DDA">
        <w:rPr>
          <w:rFonts w:eastAsia="Calibri" w:cstheme="minorHAnsi"/>
        </w:rPr>
        <w:t xml:space="preserve">ortal. </w:t>
      </w:r>
    </w:p>
    <w:p w14:paraId="79F025B4" w14:textId="2BFE16D2" w:rsidR="00D70225" w:rsidRPr="00F25DDA" w:rsidRDefault="00D70225" w:rsidP="00D70225">
      <w:pPr>
        <w:keepNext/>
        <w:keepLines/>
        <w:spacing w:line="276" w:lineRule="auto"/>
        <w:rPr>
          <w:rFonts w:eastAsia="Calibri" w:cstheme="minorHAnsi"/>
        </w:rPr>
      </w:pPr>
      <w:r w:rsidRPr="00F25DDA">
        <w:rPr>
          <w:rFonts w:eastAsia="Calibri" w:cstheme="minorHAnsi"/>
        </w:rPr>
        <w:t xml:space="preserve">The </w:t>
      </w:r>
      <w:hyperlink r:id="rId28" w:history="1">
        <w:r w:rsidRPr="00F25DDA">
          <w:rPr>
            <w:rStyle w:val="Hyperlink"/>
            <w:rFonts w:eastAsia="Calibri" w:cstheme="minorHAnsi"/>
          </w:rPr>
          <w:t>Register of Approved Vehicles</w:t>
        </w:r>
      </w:hyperlink>
      <w:r w:rsidRPr="00F25DDA">
        <w:rPr>
          <w:rFonts w:eastAsia="Calibri" w:cstheme="minorHAnsi"/>
        </w:rPr>
        <w:t xml:space="preserve"> </w:t>
      </w:r>
      <w:r w:rsidR="00AF270E" w:rsidRPr="00F25DDA">
        <w:rPr>
          <w:rFonts w:eastAsia="Calibri" w:cstheme="minorHAnsi"/>
        </w:rPr>
        <w:t xml:space="preserve">(RAV) </w:t>
      </w:r>
      <w:r w:rsidRPr="00F25DDA">
        <w:rPr>
          <w:rFonts w:eastAsia="Calibri" w:cstheme="minorHAnsi"/>
        </w:rPr>
        <w:t xml:space="preserve">is managed by the department. It is an online publicly searchable database of vehicles that have met the requirements of the RVSA and been approved for provision to the Australian market. All road vehicles must be entered on the RAV, through ROVER before being provided to the market for the first time. </w:t>
      </w:r>
    </w:p>
    <w:p w14:paraId="1ED787E4" w14:textId="41A59730" w:rsidR="00D70225" w:rsidRPr="00F25DDA" w:rsidRDefault="00D70225" w:rsidP="00D70225">
      <w:pPr>
        <w:spacing w:line="276" w:lineRule="auto"/>
        <w:rPr>
          <w:rFonts w:eastAsia="Calibri" w:cstheme="minorHAnsi"/>
        </w:rPr>
      </w:pPr>
      <w:r w:rsidRPr="00F25DDA">
        <w:rPr>
          <w:rFonts w:eastAsia="Calibri" w:cstheme="minorHAnsi"/>
        </w:rPr>
        <w:t xml:space="preserve">You will enter NVES-specific data on the RAV as part of your obligations under the NVES, </w:t>
      </w:r>
      <w:r w:rsidR="00A54215" w:rsidRPr="00F25DDA">
        <w:rPr>
          <w:rFonts w:eastAsia="Calibri" w:cstheme="minorHAnsi"/>
        </w:rPr>
        <w:t xml:space="preserve">and </w:t>
      </w:r>
      <w:r w:rsidRPr="00F25DDA">
        <w:rPr>
          <w:rFonts w:eastAsia="Calibri" w:cstheme="minorHAnsi"/>
        </w:rPr>
        <w:t xml:space="preserve">this data will be available in the portal.  </w:t>
      </w:r>
    </w:p>
    <w:p w14:paraId="2EDC3BBE" w14:textId="4407D63E" w:rsidR="00AD6788" w:rsidRPr="00F25DDA" w:rsidRDefault="00AD6788">
      <w:pPr>
        <w:keepNext/>
        <w:keepLines/>
        <w:spacing w:line="276" w:lineRule="auto"/>
        <w:rPr>
          <w:rFonts w:cstheme="minorHAnsi"/>
        </w:rPr>
      </w:pPr>
      <w:r w:rsidRPr="00F25DDA">
        <w:rPr>
          <w:rFonts w:cstheme="minorHAnsi"/>
        </w:rPr>
        <w:t>You can watch this video to learn how to enter NVES data</w:t>
      </w:r>
      <w:r w:rsidR="00F71A35" w:rsidRPr="00F25DDA">
        <w:rPr>
          <w:rFonts w:cstheme="minorHAnsi"/>
        </w:rPr>
        <w:t>:</w:t>
      </w:r>
      <w:r w:rsidRPr="00F25DDA">
        <w:rPr>
          <w:rFonts w:cstheme="minorHAnsi"/>
        </w:rPr>
        <w:t xml:space="preserve"> </w:t>
      </w:r>
      <w:hyperlink r:id="rId29" w:history="1">
        <w:r w:rsidRPr="00F25DDA">
          <w:rPr>
            <w:rStyle w:val="Hyperlink"/>
            <w:rFonts w:cstheme="minorHAnsi"/>
          </w:rPr>
          <w:t>ROVER Release 9.3 - NVES fields and the RAV</w:t>
        </w:r>
      </w:hyperlink>
      <w:r w:rsidR="0078601D" w:rsidRPr="00F25DDA">
        <w:rPr>
          <w:rFonts w:cstheme="minorHAnsi"/>
        </w:rPr>
        <w:t>.</w:t>
      </w:r>
    </w:p>
    <w:p w14:paraId="51ECB6EC" w14:textId="77777777" w:rsidR="00AD6788" w:rsidRPr="00F25DDA" w:rsidRDefault="00AD6788" w:rsidP="00EC3CEA">
      <w:pPr>
        <w:pStyle w:val="Heading2"/>
      </w:pPr>
      <w:bookmarkStart w:id="36" w:name="_Toc209522313"/>
      <w:bookmarkStart w:id="37" w:name="_Toc209522410"/>
      <w:bookmarkStart w:id="38" w:name="_Toc209707119"/>
      <w:r w:rsidRPr="00F25DDA">
        <w:t>NVES Portal</w:t>
      </w:r>
      <w:bookmarkEnd w:id="36"/>
      <w:bookmarkEnd w:id="37"/>
      <w:bookmarkEnd w:id="38"/>
    </w:p>
    <w:p w14:paraId="5C26340B" w14:textId="09FF8B5A" w:rsidR="006A6EB1" w:rsidRPr="00F25DDA" w:rsidRDefault="006A6EB1">
      <w:pPr>
        <w:spacing w:line="276" w:lineRule="auto"/>
        <w:rPr>
          <w:rFonts w:cstheme="minorHAnsi"/>
        </w:rPr>
      </w:pPr>
      <w:r w:rsidRPr="00F25DDA">
        <w:rPr>
          <w:rFonts w:cstheme="minorHAnsi"/>
        </w:rPr>
        <w:t xml:space="preserve">The portal </w:t>
      </w:r>
      <w:r w:rsidR="00427318" w:rsidRPr="00F25DDA">
        <w:rPr>
          <w:rFonts w:cstheme="minorHAnsi"/>
        </w:rPr>
        <w:t xml:space="preserve">is accessed through ROVER. It is a </w:t>
      </w:r>
      <w:r w:rsidRPr="00F25DDA">
        <w:rPr>
          <w:rFonts w:cstheme="minorHAnsi"/>
        </w:rPr>
        <w:t xml:space="preserve">new </w:t>
      </w:r>
      <w:r w:rsidR="00D70225" w:rsidRPr="00F25DDA">
        <w:rPr>
          <w:rFonts w:cstheme="minorHAnsi"/>
        </w:rPr>
        <w:t xml:space="preserve">central </w:t>
      </w:r>
      <w:r w:rsidR="00427318" w:rsidRPr="00F25DDA">
        <w:rPr>
          <w:rFonts w:cstheme="minorHAnsi"/>
        </w:rPr>
        <w:t>portal</w:t>
      </w:r>
      <w:r w:rsidR="00D70225" w:rsidRPr="00F25DDA">
        <w:rPr>
          <w:rFonts w:cstheme="minorHAnsi"/>
        </w:rPr>
        <w:t xml:space="preserve"> where you can fulfil a number of functions to support your compliance obligations under the NVES</w:t>
      </w:r>
      <w:r w:rsidRPr="00F25DDA">
        <w:rPr>
          <w:rFonts w:cstheme="minorHAnsi"/>
        </w:rPr>
        <w:t xml:space="preserve">. You can only access the portal if you have ROVER authority to </w:t>
      </w:r>
      <w:r w:rsidR="001D08D4" w:rsidRPr="00F25DDA">
        <w:rPr>
          <w:rFonts w:cstheme="minorHAnsi"/>
        </w:rPr>
        <w:t>a</w:t>
      </w:r>
      <w:r w:rsidRPr="00F25DDA">
        <w:rPr>
          <w:rFonts w:cstheme="minorHAnsi"/>
        </w:rPr>
        <w:t xml:space="preserve">ct and you have entered vehicles on the RAV since 1 July 2025 that are covered by NVES. </w:t>
      </w:r>
    </w:p>
    <w:p w14:paraId="4A80A680" w14:textId="760181AA" w:rsidR="00D70225" w:rsidRPr="00F25DDA" w:rsidRDefault="006A6EB1" w:rsidP="00D70225">
      <w:pPr>
        <w:spacing w:line="276" w:lineRule="auto"/>
        <w:rPr>
          <w:rFonts w:cstheme="minorHAnsi"/>
        </w:rPr>
      </w:pPr>
      <w:r w:rsidRPr="00F25DDA">
        <w:rPr>
          <w:rFonts w:cstheme="minorHAnsi"/>
        </w:rPr>
        <w:t>The NVES portal</w:t>
      </w:r>
      <w:r w:rsidR="0078601D" w:rsidRPr="00F25DDA">
        <w:rPr>
          <w:rFonts w:cstheme="minorHAnsi"/>
        </w:rPr>
        <w:t xml:space="preserve"> </w:t>
      </w:r>
      <w:r w:rsidR="004F455E" w:rsidRPr="00F25DDA">
        <w:rPr>
          <w:rFonts w:cstheme="minorHAnsi"/>
        </w:rPr>
        <w:t>is</w:t>
      </w:r>
      <w:r w:rsidR="0078601D" w:rsidRPr="00F25DDA">
        <w:rPr>
          <w:rFonts w:cstheme="minorHAnsi"/>
        </w:rPr>
        <w:t xml:space="preserve"> available from</w:t>
      </w:r>
      <w:r w:rsidR="00D70225" w:rsidRPr="00F25DDA">
        <w:rPr>
          <w:rFonts w:eastAsia="Calibri" w:cstheme="minorHAnsi"/>
        </w:rPr>
        <w:t xml:space="preserve"> September 2025</w:t>
      </w:r>
      <w:r w:rsidRPr="00F25DDA">
        <w:rPr>
          <w:rFonts w:eastAsia="Calibri" w:cstheme="minorHAnsi"/>
        </w:rPr>
        <w:t>. From this time</w:t>
      </w:r>
      <w:r w:rsidR="0078601D" w:rsidRPr="00F25DDA">
        <w:rPr>
          <w:rFonts w:eastAsia="Calibri" w:cstheme="minorHAnsi"/>
        </w:rPr>
        <w:t>,</w:t>
      </w:r>
      <w:r w:rsidRPr="00F25DDA">
        <w:rPr>
          <w:rFonts w:eastAsia="Calibri" w:cstheme="minorHAnsi"/>
        </w:rPr>
        <w:t xml:space="preserve"> you will be able to apply for an NVES </w:t>
      </w:r>
      <w:r w:rsidR="0078601D" w:rsidRPr="00F25DDA">
        <w:rPr>
          <w:rFonts w:eastAsia="Calibri" w:cstheme="minorHAnsi"/>
        </w:rPr>
        <w:t>Unit R</w:t>
      </w:r>
      <w:r w:rsidRPr="00F25DDA">
        <w:rPr>
          <w:rFonts w:eastAsia="Calibri" w:cstheme="minorHAnsi"/>
        </w:rPr>
        <w:t>egistry</w:t>
      </w:r>
      <w:r w:rsidR="004F455E" w:rsidRPr="00F25DDA">
        <w:rPr>
          <w:rFonts w:eastAsia="Calibri" w:cstheme="minorHAnsi"/>
        </w:rPr>
        <w:t xml:space="preserve"> (the unit registry)</w:t>
      </w:r>
      <w:r w:rsidRPr="00F25DDA">
        <w:rPr>
          <w:rFonts w:eastAsia="Calibri" w:cstheme="minorHAnsi"/>
        </w:rPr>
        <w:t xml:space="preserve"> account</w:t>
      </w:r>
      <w:r w:rsidR="001D08D4" w:rsidRPr="00F25DDA">
        <w:rPr>
          <w:rFonts w:eastAsia="Calibri" w:cstheme="minorHAnsi"/>
        </w:rPr>
        <w:t>.</w:t>
      </w:r>
      <w:r w:rsidR="00D70225" w:rsidRPr="00F25DDA">
        <w:rPr>
          <w:rFonts w:eastAsia="Calibri" w:cstheme="minorHAnsi"/>
        </w:rPr>
        <w:t xml:space="preserve"> </w:t>
      </w:r>
      <w:r w:rsidR="0078601D" w:rsidRPr="00F25DDA">
        <w:rPr>
          <w:rFonts w:eastAsia="Calibri" w:cstheme="minorHAnsi"/>
        </w:rPr>
        <w:t xml:space="preserve">However, the first units will not be issued until February 2026, allowing you time to apply for an account. </w:t>
      </w:r>
    </w:p>
    <w:p w14:paraId="2AE2EF51" w14:textId="3C4920BF" w:rsidR="00AD6788" w:rsidRPr="00F25DDA" w:rsidRDefault="00AD6788" w:rsidP="005B5A6B">
      <w:pPr>
        <w:spacing w:line="276" w:lineRule="auto"/>
        <w:rPr>
          <w:rFonts w:cstheme="minorHAnsi"/>
        </w:rPr>
      </w:pPr>
      <w:r w:rsidRPr="00F25DDA">
        <w:rPr>
          <w:rFonts w:cstheme="minorHAnsi"/>
        </w:rPr>
        <w:t>You can watch this video to learn more about the</w:t>
      </w:r>
      <w:r w:rsidR="00B7694C" w:rsidRPr="00F25DDA">
        <w:rPr>
          <w:rFonts w:cstheme="minorHAnsi"/>
        </w:rPr>
        <w:t xml:space="preserve"> portal’s</w:t>
      </w:r>
      <w:r w:rsidRPr="00F25DDA">
        <w:rPr>
          <w:rFonts w:cstheme="minorHAnsi"/>
        </w:rPr>
        <w:t xml:space="preserve"> functionality: </w:t>
      </w:r>
      <w:hyperlink r:id="rId30" w:history="1">
        <w:r w:rsidRPr="00F25DDA">
          <w:rPr>
            <w:rStyle w:val="Hyperlink"/>
            <w:rFonts w:cstheme="minorHAnsi"/>
          </w:rPr>
          <w:t>NVES Portal overview</w:t>
        </w:r>
      </w:hyperlink>
      <w:r w:rsidR="0078601D" w:rsidRPr="00F25DDA">
        <w:rPr>
          <w:rFonts w:cstheme="minorHAnsi"/>
        </w:rPr>
        <w:t>.</w:t>
      </w:r>
    </w:p>
    <w:p w14:paraId="2C89F5A7" w14:textId="77777777" w:rsidR="0089535C" w:rsidRPr="00F25DDA" w:rsidRDefault="0089535C" w:rsidP="00EC3CEA">
      <w:pPr>
        <w:pStyle w:val="Heading3"/>
      </w:pPr>
      <w:bookmarkStart w:id="39" w:name="_Toc208479005"/>
      <w:bookmarkStart w:id="40" w:name="_Toc209522314"/>
      <w:bookmarkStart w:id="41" w:name="_Hlk208562104"/>
      <w:bookmarkStart w:id="42" w:name="_Toc208479006"/>
      <w:r w:rsidRPr="00F25DDA">
        <w:t>Roles and access in the NVES Portal</w:t>
      </w:r>
      <w:bookmarkEnd w:id="39"/>
      <w:bookmarkEnd w:id="40"/>
    </w:p>
    <w:p w14:paraId="43A1CA48" w14:textId="77777777" w:rsidR="0089535C" w:rsidRPr="00F25DDA" w:rsidRDefault="0089535C" w:rsidP="0089535C">
      <w:pPr>
        <w:spacing w:line="276" w:lineRule="auto"/>
        <w:rPr>
          <w:rFonts w:eastAsia="Calibri" w:cstheme="minorHAnsi"/>
        </w:rPr>
      </w:pPr>
      <w:r w:rsidRPr="00F25DDA">
        <w:rPr>
          <w:rFonts w:eastAsia="Calibri" w:cstheme="minorHAnsi"/>
        </w:rPr>
        <w:t xml:space="preserve">Roles and permissions in the portal draw on existing </w:t>
      </w:r>
      <w:hyperlink r:id="rId31" w:history="1">
        <w:r w:rsidRPr="00F25DDA">
          <w:rPr>
            <w:rStyle w:val="Hyperlink"/>
            <w:rFonts w:eastAsia="Calibri" w:cstheme="minorHAnsi"/>
          </w:rPr>
          <w:t>roles and permissions in ROVER.</w:t>
        </w:r>
      </w:hyperlink>
      <w:r w:rsidRPr="00F25DDA">
        <w:rPr>
          <w:rFonts w:eastAsia="Calibri" w:cstheme="minorHAnsi"/>
        </w:rPr>
        <w:t xml:space="preserve"> </w:t>
      </w:r>
    </w:p>
    <w:p w14:paraId="30D9F1FE" w14:textId="5DD641D1" w:rsidR="0089535C" w:rsidRPr="00F25DDA" w:rsidRDefault="0089535C" w:rsidP="0089535C">
      <w:pPr>
        <w:spacing w:line="276" w:lineRule="auto"/>
        <w:rPr>
          <w:rFonts w:cstheme="minorHAnsi"/>
        </w:rPr>
      </w:pPr>
      <w:r w:rsidRPr="00F25DDA">
        <w:rPr>
          <w:rFonts w:cstheme="minorHAnsi"/>
        </w:rPr>
        <w:t xml:space="preserve">To access the portal, you must have an active ROVER account and an ‘NVES management’ permission enabled </w:t>
      </w:r>
      <w:r w:rsidR="00F66509" w:rsidRPr="00F25DDA">
        <w:rPr>
          <w:rFonts w:cstheme="minorHAnsi"/>
        </w:rPr>
        <w:t>through</w:t>
      </w:r>
      <w:r w:rsidRPr="00F25DDA">
        <w:rPr>
          <w:rFonts w:cstheme="minorHAnsi"/>
        </w:rPr>
        <w:t xml:space="preserve"> your authorised user’s ‘authority to act’. </w:t>
      </w:r>
    </w:p>
    <w:tbl>
      <w:tblPr>
        <w:tblStyle w:val="IconBoxTable"/>
        <w:tblW w:w="0" w:type="auto"/>
        <w:tblLook w:val="04A0" w:firstRow="1" w:lastRow="0" w:firstColumn="1" w:lastColumn="0" w:noHBand="0" w:noVBand="1"/>
      </w:tblPr>
      <w:tblGrid>
        <w:gridCol w:w="9854"/>
      </w:tblGrid>
      <w:tr w:rsidR="00D32690" w:rsidRPr="00F25DDA" w14:paraId="4AEC4AEA" w14:textId="77777777" w:rsidTr="00D326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tcPr>
          <w:p w14:paraId="15051B77" w14:textId="5C7872CC" w:rsidR="00D32690" w:rsidRPr="00F25DDA" w:rsidRDefault="00D32690" w:rsidP="00D32690">
            <w:pPr>
              <w:pStyle w:val="Heading3"/>
              <w:outlineLvl w:val="2"/>
            </w:pPr>
            <w:r w:rsidRPr="00F25DDA">
              <w:lastRenderedPageBreak/>
              <w:t>About authority to act</w:t>
            </w:r>
          </w:p>
          <w:p w14:paraId="7FFB7034" w14:textId="3F9ACB87" w:rsidR="00D32690" w:rsidRPr="00F25DDA" w:rsidRDefault="00D32690" w:rsidP="00D32690">
            <w:pPr>
              <w:spacing w:line="276" w:lineRule="auto"/>
              <w:rPr>
                <w:rFonts w:cstheme="minorHAnsi"/>
              </w:rPr>
            </w:pPr>
            <w:r w:rsidRPr="00F25DDA">
              <w:rPr>
                <w:rFonts w:cstheme="minorHAnsi"/>
              </w:rPr>
              <w:t xml:space="preserve">Authority to act allows a user to take actions in ROVER on behalf of another user. </w:t>
            </w:r>
          </w:p>
          <w:p w14:paraId="6C0C8222" w14:textId="1A63F59B" w:rsidR="00D32690" w:rsidRPr="00F25DDA" w:rsidRDefault="00D32690" w:rsidP="00D32690">
            <w:pPr>
              <w:spacing w:line="276" w:lineRule="auto"/>
              <w:rPr>
                <w:rFonts w:cstheme="minorHAnsi"/>
              </w:rPr>
            </w:pPr>
            <w:r w:rsidRPr="00F25DDA">
              <w:rPr>
                <w:rFonts w:cstheme="minorHAnsi"/>
              </w:rPr>
              <w:t xml:space="preserve">Depending on their level of access, a user with authority to act can, for example, create and submit applications, make payments, manage recalls and RAV entries, or access to the portal. It also allows </w:t>
            </w:r>
            <w:r w:rsidR="004F455E" w:rsidRPr="00F25DDA">
              <w:rPr>
                <w:rFonts w:cstheme="minorHAnsi"/>
              </w:rPr>
              <w:t>a user</w:t>
            </w:r>
            <w:r w:rsidRPr="00F25DDA">
              <w:rPr>
                <w:rFonts w:cstheme="minorHAnsi"/>
              </w:rPr>
              <w:t xml:space="preserve"> to contribute to another user's application. </w:t>
            </w:r>
          </w:p>
          <w:p w14:paraId="36E94D4F" w14:textId="1490B39A" w:rsidR="00D32690" w:rsidRPr="00F25DDA" w:rsidRDefault="00D32690" w:rsidP="00D32690">
            <w:pPr>
              <w:spacing w:line="276" w:lineRule="auto"/>
              <w:rPr>
                <w:rFonts w:cstheme="minorHAnsi"/>
              </w:rPr>
            </w:pPr>
            <w:r w:rsidRPr="00F25DDA">
              <w:rPr>
                <w:rFonts w:cstheme="minorHAnsi"/>
              </w:rPr>
              <w:t>Authorit</w:t>
            </w:r>
            <w:r w:rsidR="004F455E" w:rsidRPr="00F25DDA">
              <w:rPr>
                <w:rFonts w:cstheme="minorHAnsi"/>
              </w:rPr>
              <w:t>y</w:t>
            </w:r>
            <w:r w:rsidRPr="00F25DDA">
              <w:rPr>
                <w:rFonts w:cstheme="minorHAnsi"/>
              </w:rPr>
              <w:t xml:space="preserve"> to act protect</w:t>
            </w:r>
            <w:r w:rsidR="004F455E" w:rsidRPr="00F25DDA">
              <w:rPr>
                <w:rFonts w:cstheme="minorHAnsi"/>
              </w:rPr>
              <w:t>s</w:t>
            </w:r>
            <w:r w:rsidRPr="00F25DDA">
              <w:rPr>
                <w:rFonts w:cstheme="minorHAnsi"/>
              </w:rPr>
              <w:t xml:space="preserve"> ROVER users’ data by allowing them to control: </w:t>
            </w:r>
          </w:p>
          <w:p w14:paraId="2F47AC63" w14:textId="028026D7" w:rsidR="00D32690" w:rsidRPr="00F25DDA" w:rsidRDefault="00D32690" w:rsidP="00D32690">
            <w:pPr>
              <w:pStyle w:val="Bulletedtext"/>
            </w:pPr>
            <w:r w:rsidRPr="00F25DDA">
              <w:t xml:space="preserve">who has access to their personal or organisation profile </w:t>
            </w:r>
          </w:p>
          <w:p w14:paraId="6BAD1FE3" w14:textId="0FD1D406" w:rsidR="00D32690" w:rsidRPr="00F25DDA" w:rsidRDefault="00D32690" w:rsidP="00D32690">
            <w:pPr>
              <w:pStyle w:val="Bulletedtext"/>
            </w:pPr>
            <w:r w:rsidRPr="00F25DDA">
              <w:t>what they can do with that access.</w:t>
            </w:r>
          </w:p>
          <w:p w14:paraId="1027336B" w14:textId="2972EFBD" w:rsidR="00D32690" w:rsidRPr="00F25DDA" w:rsidRDefault="00D32690" w:rsidP="00D32690">
            <w:pPr>
              <w:spacing w:line="276" w:lineRule="auto"/>
              <w:rPr>
                <w:rFonts w:cstheme="minorHAnsi"/>
              </w:rPr>
            </w:pPr>
            <w:r w:rsidRPr="00F25DDA">
              <w:rPr>
                <w:rFonts w:cstheme="minorHAnsi"/>
              </w:rPr>
              <w:t xml:space="preserve">More information can be found in the </w:t>
            </w:r>
            <w:hyperlink r:id="rId32" w:history="1">
              <w:r w:rsidRPr="00F25DDA">
                <w:rPr>
                  <w:rStyle w:val="Hyperlink"/>
                  <w:rFonts w:cstheme="minorHAnsi"/>
                </w:rPr>
                <w:t>ROVER guide: Authority to act</w:t>
              </w:r>
            </w:hyperlink>
            <w:r w:rsidRPr="00F25DDA">
              <w:rPr>
                <w:rFonts w:cstheme="minorHAnsi"/>
              </w:rPr>
              <w:t>.</w:t>
            </w:r>
          </w:p>
        </w:tc>
      </w:tr>
    </w:tbl>
    <w:p w14:paraId="184186AA" w14:textId="77777777" w:rsidR="0089535C" w:rsidRPr="00F25DDA" w:rsidRDefault="0089535C" w:rsidP="0089535C">
      <w:pPr>
        <w:spacing w:line="276" w:lineRule="auto"/>
        <w:rPr>
          <w:rFonts w:cstheme="minorHAnsi"/>
        </w:rPr>
      </w:pPr>
      <w:bookmarkStart w:id="43" w:name="_Hlk208562426"/>
      <w:bookmarkEnd w:id="41"/>
      <w:r w:rsidRPr="00F25DDA">
        <w:rPr>
          <w:rFonts w:eastAsia="Calibri" w:cstheme="minorHAnsi"/>
        </w:rPr>
        <w:t>You can assign more than one authorised user in ROVER, including an agent to act on your behalf.</w:t>
      </w:r>
      <w:r w:rsidRPr="00F25DDA">
        <w:rPr>
          <w:rFonts w:cstheme="minorHAnsi"/>
        </w:rPr>
        <w:t xml:space="preserve"> If your authority to act expires (this is a default of 2 years) or is removed, you will also lose your NVES management permission and access to the portal. </w:t>
      </w:r>
    </w:p>
    <w:p w14:paraId="61E1770C" w14:textId="6C9B93EE" w:rsidR="0089535C" w:rsidRPr="00F25DDA" w:rsidRDefault="0089535C" w:rsidP="00EC3CEA">
      <w:pPr>
        <w:pStyle w:val="Heading2"/>
      </w:pPr>
      <w:bookmarkStart w:id="44" w:name="_Toc209522315"/>
      <w:bookmarkStart w:id="45" w:name="_Toc209522411"/>
      <w:bookmarkStart w:id="46" w:name="_Toc209707120"/>
      <w:bookmarkEnd w:id="43"/>
      <w:r w:rsidRPr="00F25DDA">
        <w:t>NVES Unit Registry</w:t>
      </w:r>
      <w:bookmarkEnd w:id="42"/>
      <w:bookmarkEnd w:id="44"/>
      <w:bookmarkEnd w:id="45"/>
      <w:bookmarkEnd w:id="46"/>
      <w:r w:rsidRPr="00F25DDA">
        <w:t xml:space="preserve">  </w:t>
      </w:r>
    </w:p>
    <w:p w14:paraId="772EA0CD" w14:textId="77777777" w:rsidR="004F455E" w:rsidRPr="00F25DDA" w:rsidRDefault="0089535C" w:rsidP="0089535C">
      <w:pPr>
        <w:keepNext/>
        <w:keepLines/>
        <w:spacing w:line="276" w:lineRule="auto"/>
        <w:rPr>
          <w:rFonts w:cstheme="minorHAnsi"/>
        </w:rPr>
      </w:pPr>
      <w:bookmarkStart w:id="47" w:name="_Hlk207715495"/>
      <w:r w:rsidRPr="00F25DDA">
        <w:rPr>
          <w:rFonts w:eastAsia="Calibri" w:cstheme="minorHAnsi"/>
        </w:rPr>
        <w:t>The unit registry sits within the portal</w:t>
      </w:r>
      <w:r w:rsidRPr="00F25DDA">
        <w:rPr>
          <w:rFonts w:eastAsia="Calibri" w:cstheme="minorHAnsi"/>
          <w:b/>
        </w:rPr>
        <w:t xml:space="preserve">. </w:t>
      </w:r>
      <w:r w:rsidRPr="00F25DDA">
        <w:rPr>
          <w:rFonts w:eastAsia="Calibri" w:cstheme="minorHAnsi"/>
        </w:rPr>
        <w:t>We manage and maintain unit registry operations and access to ensure fair participation and to prevent misconduct. It is</w:t>
      </w:r>
      <w:r w:rsidRPr="00F25DDA">
        <w:rPr>
          <w:rFonts w:eastAsia="Calibri" w:cstheme="minorHAnsi"/>
          <w:b/>
        </w:rPr>
        <w:t xml:space="preserve"> </w:t>
      </w:r>
      <w:r w:rsidRPr="00F25DDA">
        <w:rPr>
          <w:rFonts w:cstheme="minorHAnsi"/>
        </w:rPr>
        <w:t xml:space="preserve">where NVES units are issued, transferred and extinguished. </w:t>
      </w:r>
    </w:p>
    <w:p w14:paraId="3880FE6F" w14:textId="77777777" w:rsidR="0089535C" w:rsidRPr="00F25DDA" w:rsidRDefault="0089535C" w:rsidP="0089535C">
      <w:pPr>
        <w:spacing w:line="276" w:lineRule="auto"/>
        <w:rPr>
          <w:rFonts w:cstheme="minorHAnsi"/>
          <w:lang w:eastAsia="en-AU"/>
        </w:rPr>
      </w:pPr>
      <w:r w:rsidRPr="00F25DDA">
        <w:rPr>
          <w:rFonts w:cstheme="minorHAnsi"/>
        </w:rPr>
        <w:t xml:space="preserve">The first units will be issued when entities receive their first IEV from February 2026 for the 2025 performance period. </w:t>
      </w:r>
      <w:r w:rsidRPr="00F25DDA">
        <w:rPr>
          <w:rFonts w:cstheme="minorHAnsi"/>
          <w:lang w:eastAsia="en-AU"/>
        </w:rPr>
        <w:t xml:space="preserve">To receive units, you will need to </w:t>
      </w:r>
      <w:r w:rsidRPr="00F25DDA">
        <w:rPr>
          <w:rFonts w:cstheme="minorHAnsi"/>
          <w:b/>
          <w:lang w:eastAsia="en-AU"/>
        </w:rPr>
        <w:t>beat the requirement</w:t>
      </w:r>
      <w:r w:rsidRPr="00F25DDA">
        <w:rPr>
          <w:rFonts w:cstheme="minorHAnsi"/>
          <w:lang w:eastAsia="en-AU"/>
        </w:rPr>
        <w:t xml:space="preserve"> for the performance period. </w:t>
      </w:r>
    </w:p>
    <w:p w14:paraId="0015C1E1" w14:textId="0262DC94" w:rsidR="004F455E" w:rsidRPr="00F25DDA" w:rsidRDefault="0089535C" w:rsidP="004F455E">
      <w:pPr>
        <w:suppressAutoHyphens w:val="0"/>
        <w:spacing w:before="0" w:after="160" w:line="276" w:lineRule="auto"/>
        <w:rPr>
          <w:rFonts w:cstheme="minorHAnsi"/>
        </w:rPr>
      </w:pPr>
      <w:r w:rsidRPr="00F25DDA">
        <w:rPr>
          <w:rFonts w:eastAsia="Calibri" w:cstheme="minorHAnsi"/>
        </w:rPr>
        <w:t xml:space="preserve">To be able to receive, transfer and extinguish units, you will need to apply to open a unit registry account </w:t>
      </w:r>
      <w:r w:rsidR="004F455E" w:rsidRPr="00F25DDA">
        <w:rPr>
          <w:rFonts w:eastAsia="Calibri" w:cstheme="minorHAnsi"/>
        </w:rPr>
        <w:t>via</w:t>
      </w:r>
      <w:r w:rsidRPr="00F25DDA">
        <w:rPr>
          <w:rFonts w:eastAsia="Calibri" w:cstheme="minorHAnsi"/>
        </w:rPr>
        <w:t xml:space="preserve"> the portal. </w:t>
      </w:r>
      <w:r w:rsidRPr="00F25DDA">
        <w:rPr>
          <w:rFonts w:cstheme="minorHAnsi"/>
        </w:rPr>
        <w:t xml:space="preserve">Access to the unit registry is pending upon successful application and approval from the NVES Regulator and passing a </w:t>
      </w:r>
      <w:r w:rsidR="00F66509" w:rsidRPr="00F25DDA">
        <w:rPr>
          <w:rFonts w:cstheme="minorHAnsi"/>
        </w:rPr>
        <w:t>fit and proper person (FPP)</w:t>
      </w:r>
      <w:r w:rsidRPr="00F25DDA">
        <w:rPr>
          <w:rFonts w:cstheme="minorHAnsi"/>
        </w:rPr>
        <w:t xml:space="preserve"> declaration.</w:t>
      </w:r>
      <w:bookmarkEnd w:id="47"/>
    </w:p>
    <w:p w14:paraId="7E491C3F" w14:textId="77A4EAAB" w:rsidR="004F455E" w:rsidRPr="00F25DDA" w:rsidRDefault="004F455E" w:rsidP="004F455E">
      <w:pPr>
        <w:keepNext/>
        <w:keepLines/>
        <w:spacing w:line="276" w:lineRule="auto"/>
        <w:rPr>
          <w:rFonts w:cstheme="minorHAnsi"/>
        </w:rPr>
      </w:pPr>
      <w:r w:rsidRPr="00F25DDA">
        <w:rPr>
          <w:rFonts w:cstheme="minorHAnsi"/>
        </w:rPr>
        <w:t>NVES Regulated entities can apply for a unit registry account now. If you are issued units from February 2026, you will have 12 months from issuance to apply for a unit registry account.</w:t>
      </w:r>
    </w:p>
    <w:p w14:paraId="7DE9B0ED" w14:textId="77777777" w:rsidR="0089535C" w:rsidRPr="00F25DDA" w:rsidRDefault="0089535C" w:rsidP="00EC3CEA">
      <w:pPr>
        <w:pStyle w:val="Heading3"/>
      </w:pPr>
      <w:bookmarkStart w:id="48" w:name="_Toc208479007"/>
      <w:bookmarkStart w:id="49" w:name="_Toc209522316"/>
      <w:bookmarkStart w:id="50" w:name="_Hlk208562794"/>
      <w:r w:rsidRPr="00F25DDA">
        <w:t>Unit registry permissions</w:t>
      </w:r>
      <w:bookmarkEnd w:id="48"/>
      <w:bookmarkEnd w:id="49"/>
    </w:p>
    <w:p w14:paraId="7B3DE295" w14:textId="39D45121" w:rsidR="00EC3CEA" w:rsidRPr="00F25DDA" w:rsidRDefault="00EC3CEA" w:rsidP="0089535C">
      <w:pPr>
        <w:spacing w:line="276" w:lineRule="auto"/>
        <w:rPr>
          <w:rFonts w:cstheme="minorHAnsi"/>
        </w:rPr>
      </w:pPr>
      <w:r w:rsidRPr="00F25DDA">
        <w:rPr>
          <w:rFonts w:cstheme="minorHAnsi"/>
        </w:rPr>
        <w:t>Unit registry roles and permissions can be assigned once the account has been opened.</w:t>
      </w:r>
    </w:p>
    <w:p w14:paraId="09357820" w14:textId="302AF676" w:rsidR="0089535C" w:rsidRPr="00F25DDA" w:rsidRDefault="0089535C" w:rsidP="0089535C">
      <w:pPr>
        <w:spacing w:line="276" w:lineRule="auto"/>
        <w:rPr>
          <w:rFonts w:cstheme="minorHAnsi"/>
        </w:rPr>
      </w:pPr>
      <w:r w:rsidRPr="00F25DDA">
        <w:rPr>
          <w:rFonts w:cstheme="minorHAnsi"/>
        </w:rPr>
        <w:t>There are 4 main permissions types for unit registry accounts they are:</w:t>
      </w:r>
    </w:p>
    <w:p w14:paraId="0D3C5539" w14:textId="77777777" w:rsidR="00EC3CEA" w:rsidRPr="00F25DDA" w:rsidRDefault="00EC3CEA" w:rsidP="00EC3CEA">
      <w:pPr>
        <w:pStyle w:val="Bullet1"/>
        <w:numPr>
          <w:ilvl w:val="0"/>
          <w:numId w:val="50"/>
        </w:numPr>
        <w:rPr>
          <w:rFonts w:cstheme="minorHAnsi"/>
        </w:rPr>
      </w:pPr>
      <w:r w:rsidRPr="00F25DDA">
        <w:rPr>
          <w:b/>
        </w:rPr>
        <w:t>Registry v</w:t>
      </w:r>
      <w:r w:rsidRPr="00F25DDA">
        <w:rPr>
          <w:rFonts w:cstheme="minorHAnsi"/>
          <w:b/>
        </w:rPr>
        <w:t>iewer</w:t>
      </w:r>
      <w:r w:rsidRPr="00F25DDA">
        <w:rPr>
          <w:rFonts w:cstheme="minorHAnsi"/>
        </w:rPr>
        <w:t>: can only view unit transactions and unit balances. If assigned this permission a user cannot hold any other permission.</w:t>
      </w:r>
    </w:p>
    <w:p w14:paraId="634E1932" w14:textId="77777777" w:rsidR="0089535C" w:rsidRPr="00F25DDA" w:rsidRDefault="0089535C" w:rsidP="0089535C">
      <w:pPr>
        <w:pStyle w:val="Bullet1"/>
        <w:numPr>
          <w:ilvl w:val="0"/>
          <w:numId w:val="50"/>
        </w:numPr>
        <w:rPr>
          <w:rFonts w:cstheme="minorHAnsi"/>
        </w:rPr>
      </w:pPr>
      <w:r w:rsidRPr="00F25DDA">
        <w:rPr>
          <w:b/>
        </w:rPr>
        <w:t xml:space="preserve">Transfer </w:t>
      </w:r>
      <w:r w:rsidRPr="00F25DDA">
        <w:rPr>
          <w:rFonts w:cstheme="minorHAnsi"/>
          <w:b/>
        </w:rPr>
        <w:t>initiator:</w:t>
      </w:r>
      <w:r w:rsidRPr="00F25DDA">
        <w:rPr>
          <w:rFonts w:cstheme="minorHAnsi"/>
        </w:rPr>
        <w:t xml:space="preserve"> can view the unit registry and initiate unit transactions for their account. </w:t>
      </w:r>
    </w:p>
    <w:p w14:paraId="46298E7F" w14:textId="77777777" w:rsidR="0089535C" w:rsidRPr="00F25DDA" w:rsidRDefault="0089535C" w:rsidP="0089535C">
      <w:pPr>
        <w:pStyle w:val="Bullet1"/>
        <w:numPr>
          <w:ilvl w:val="0"/>
          <w:numId w:val="50"/>
        </w:numPr>
        <w:rPr>
          <w:rFonts w:cstheme="minorHAnsi"/>
          <w:b/>
        </w:rPr>
      </w:pPr>
      <w:r w:rsidRPr="00F25DDA">
        <w:rPr>
          <w:b/>
        </w:rPr>
        <w:t>Transfer</w:t>
      </w:r>
      <w:r w:rsidRPr="00F25DDA">
        <w:rPr>
          <w:rFonts w:cstheme="minorHAnsi"/>
          <w:b/>
        </w:rPr>
        <w:t xml:space="preserve"> authoriser: </w:t>
      </w:r>
      <w:r w:rsidRPr="00F25DDA">
        <w:rPr>
          <w:rFonts w:cstheme="minorHAnsi"/>
        </w:rPr>
        <w:t xml:space="preserve">can view the unit registry and authorise unit transactions created by a different user. They cannot authorise a unit transaction they make. They will then submit the authorised transaction to the regulator. </w:t>
      </w:r>
    </w:p>
    <w:p w14:paraId="434C773A" w14:textId="77777777" w:rsidR="0089535C" w:rsidRPr="00F25DDA" w:rsidRDefault="0089535C" w:rsidP="0089535C">
      <w:pPr>
        <w:pStyle w:val="Bullet1"/>
        <w:numPr>
          <w:ilvl w:val="0"/>
          <w:numId w:val="50"/>
        </w:numPr>
        <w:rPr>
          <w:rFonts w:cstheme="minorHAnsi"/>
        </w:rPr>
      </w:pPr>
      <w:r w:rsidRPr="00F25DDA">
        <w:rPr>
          <w:b/>
        </w:rPr>
        <w:t>Registry account admin</w:t>
      </w:r>
      <w:r w:rsidRPr="00F25DDA">
        <w:rPr>
          <w:rFonts w:cstheme="minorHAnsi"/>
          <w:b/>
        </w:rPr>
        <w:t>:</w:t>
      </w:r>
      <w:r w:rsidRPr="00F25DDA">
        <w:rPr>
          <w:rFonts w:cstheme="minorHAnsi"/>
        </w:rPr>
        <w:t xml:space="preserve"> can view the unit registry and add or remove users to the unit registry account. They must make sure any new users complete the FPP declaration to gain access. </w:t>
      </w:r>
    </w:p>
    <w:p w14:paraId="38382F42" w14:textId="59C1EA37" w:rsidR="0089535C" w:rsidRPr="00F25DDA" w:rsidRDefault="0089535C" w:rsidP="0089535C">
      <w:r w:rsidRPr="00F25DDA">
        <w:t xml:space="preserve">You can also choose to assign an </w:t>
      </w:r>
      <w:r w:rsidRPr="00F25DDA">
        <w:rPr>
          <w:b/>
        </w:rPr>
        <w:t>optional</w:t>
      </w:r>
      <w:r w:rsidRPr="00F25DDA">
        <w:t xml:space="preserve"> contact role in the unit registry, this is a </w:t>
      </w:r>
      <w:r w:rsidRPr="00F25DDA">
        <w:rPr>
          <w:b/>
        </w:rPr>
        <w:t>unit trading contact</w:t>
      </w:r>
      <w:r w:rsidRPr="00F25DDA">
        <w:t xml:space="preserve">. This is where a user is assigned as a point of contact for unit trading for an entity they represent. They can be nominated by email to their NVES </w:t>
      </w:r>
      <w:r w:rsidR="00A54215" w:rsidRPr="00F25DDA">
        <w:t>a</w:t>
      </w:r>
      <w:r w:rsidRPr="00F25DDA">
        <w:t xml:space="preserve">ccount </w:t>
      </w:r>
      <w:r w:rsidR="00A54215" w:rsidRPr="00F25DDA">
        <w:t>m</w:t>
      </w:r>
      <w:r w:rsidRPr="00F25DDA">
        <w:t>anager who will set it up.</w:t>
      </w:r>
    </w:p>
    <w:p w14:paraId="5E79C174" w14:textId="77777777" w:rsidR="0089535C" w:rsidRPr="00F25DDA" w:rsidRDefault="0089535C" w:rsidP="00EC3CEA">
      <w:r w:rsidRPr="00F25DDA">
        <w:t xml:space="preserve">These permissions allow you to undertake a variety of actions. You can hold more than one permission, unless you have been allocated as a ‘registry viewer’. In this case you cannot hold any other permission. </w:t>
      </w:r>
    </w:p>
    <w:p w14:paraId="5C3FD71A" w14:textId="6C01B886" w:rsidR="00EC3CEA" w:rsidRPr="00F25DDA" w:rsidRDefault="0089535C" w:rsidP="00EC3CEA">
      <w:r w:rsidRPr="00F25DDA">
        <w:lastRenderedPageBreak/>
        <w:t>While one user may hold both transfer initiator and transfer authoriser roles, they cannot authorise the transfers that they have initiated.</w:t>
      </w:r>
      <w:bookmarkStart w:id="51" w:name="_Unit_Registry_permissions"/>
      <w:bookmarkStart w:id="52" w:name="_Toc207979625"/>
      <w:bookmarkStart w:id="53" w:name="_Toc208216505"/>
      <w:bookmarkStart w:id="54" w:name="_Hlk159929407"/>
      <w:bookmarkStart w:id="55" w:name="_Hlk159929398"/>
      <w:bookmarkEnd w:id="23"/>
      <w:bookmarkEnd w:id="50"/>
      <w:bookmarkEnd w:id="51"/>
    </w:p>
    <w:p w14:paraId="1910DA74" w14:textId="1503D728" w:rsidR="004F455E" w:rsidRPr="00F25DDA" w:rsidRDefault="004F455E" w:rsidP="004F455E">
      <w:pPr>
        <w:pStyle w:val="Heading3"/>
      </w:pPr>
      <w:r w:rsidRPr="00F25DDA">
        <w:t>ROVER, portal and unit registry roles and access</w:t>
      </w:r>
    </w:p>
    <w:p w14:paraId="66ECB4A1" w14:textId="4C95F9E7" w:rsidR="004F455E" w:rsidRPr="00F25DDA" w:rsidRDefault="004F455E" w:rsidP="004F455E">
      <w:pPr>
        <w:spacing w:line="276" w:lineRule="auto"/>
        <w:rPr>
          <w:rFonts w:cstheme="minorHAnsi"/>
        </w:rPr>
      </w:pPr>
      <w:r w:rsidRPr="00F25DDA">
        <w:rPr>
          <w:rFonts w:cstheme="minorHAnsi"/>
        </w:rPr>
        <w:t xml:space="preserve">The below diagram </w:t>
      </w:r>
      <w:r w:rsidR="00F45644" w:rsidRPr="00F25DDA">
        <w:rPr>
          <w:rFonts w:cstheme="minorHAnsi"/>
        </w:rPr>
        <w:t>shows</w:t>
      </w:r>
      <w:r w:rsidRPr="00F25DDA">
        <w:rPr>
          <w:rFonts w:cstheme="minorHAnsi"/>
        </w:rPr>
        <w:t xml:space="preserve"> how the roles and access work </w:t>
      </w:r>
      <w:r w:rsidR="00F45644" w:rsidRPr="00F25DDA">
        <w:rPr>
          <w:rFonts w:cstheme="minorHAnsi"/>
        </w:rPr>
        <w:t>across</w:t>
      </w:r>
      <w:r w:rsidRPr="00F25DDA">
        <w:rPr>
          <w:rFonts w:cstheme="minorHAnsi"/>
        </w:rPr>
        <w:t xml:space="preserve"> ROVER, the portal and unit registry.</w:t>
      </w:r>
    </w:p>
    <w:p w14:paraId="0C439E14" w14:textId="34CC2E43" w:rsidR="00F45644" w:rsidRPr="00F25DDA" w:rsidRDefault="00F45644" w:rsidP="004F455E">
      <w:pPr>
        <w:spacing w:line="276" w:lineRule="auto"/>
        <w:rPr>
          <w:rFonts w:cstheme="minorHAnsi"/>
        </w:rPr>
      </w:pPr>
      <w:r w:rsidRPr="00F25DDA">
        <w:rPr>
          <w:rFonts w:cstheme="minorHAnsi"/>
          <w:noProof/>
        </w:rPr>
        <w:drawing>
          <wp:inline distT="0" distB="0" distL="0" distR="0" wp14:anchorId="18179AC8" wp14:editId="7A8787AD">
            <wp:extent cx="6263640" cy="2254250"/>
            <wp:effectExtent l="0" t="0" r="3810" b="0"/>
            <wp:docPr id="5" name="Picture 5" descr="A diagram in table form to visually display the roles and access across ROVER, the portal and unit registry.&#10;Second column lists the roles in ROVER and the portal and the remaining columns display ticks or crosses against each access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les and access across NVES system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63640" cy="2254250"/>
                    </a:xfrm>
                    <a:prstGeom prst="rect">
                      <a:avLst/>
                    </a:prstGeom>
                  </pic:spPr>
                </pic:pic>
              </a:graphicData>
            </a:graphic>
          </wp:inline>
        </w:drawing>
      </w:r>
    </w:p>
    <w:p w14:paraId="313BD18A" w14:textId="78C93580" w:rsidR="00F45644" w:rsidRPr="00F25DDA" w:rsidRDefault="00F45644" w:rsidP="00F45644">
      <w:pPr>
        <w:spacing w:line="276" w:lineRule="auto"/>
        <w:rPr>
          <w:rFonts w:cstheme="minorHAnsi"/>
        </w:rPr>
      </w:pPr>
      <w:r w:rsidRPr="00F25DDA">
        <w:rPr>
          <w:rFonts w:cstheme="minorHAnsi"/>
        </w:rPr>
        <w:t>* New NVES roles will not change how existing ROVER or RAV permissions work.</w:t>
      </w:r>
    </w:p>
    <w:p w14:paraId="3B381116" w14:textId="77777777" w:rsidR="004F455E" w:rsidRPr="00F25DDA" w:rsidRDefault="004F455E" w:rsidP="00EC3CEA"/>
    <w:p w14:paraId="69AC02C9" w14:textId="77777777" w:rsidR="00EC3CEA" w:rsidRPr="00F25DDA" w:rsidRDefault="00EC3CEA">
      <w:pPr>
        <w:suppressAutoHyphens w:val="0"/>
        <w:rPr>
          <w:rFonts w:eastAsiaTheme="majorEastAsia" w:cstheme="minorHAnsi"/>
          <w:color w:val="05232F"/>
          <w:sz w:val="44"/>
          <w:szCs w:val="32"/>
        </w:rPr>
      </w:pPr>
      <w:r w:rsidRPr="00F25DDA">
        <w:rPr>
          <w:rFonts w:cstheme="minorHAnsi"/>
        </w:rPr>
        <w:br w:type="page"/>
      </w:r>
    </w:p>
    <w:p w14:paraId="0FA8C400" w14:textId="182BF6E9" w:rsidR="003057D9" w:rsidRPr="00F25DDA" w:rsidRDefault="006405C6">
      <w:pPr>
        <w:pStyle w:val="Heading1"/>
        <w:spacing w:line="276" w:lineRule="auto"/>
        <w:rPr>
          <w:rFonts w:asciiTheme="minorHAnsi" w:hAnsiTheme="minorHAnsi" w:cstheme="minorHAnsi"/>
        </w:rPr>
      </w:pPr>
      <w:bookmarkStart w:id="56" w:name="_Toc209522317"/>
      <w:bookmarkStart w:id="57" w:name="_Toc209522412"/>
      <w:bookmarkStart w:id="58" w:name="_Toc209707121"/>
      <w:r w:rsidRPr="00F25DDA">
        <w:rPr>
          <w:rFonts w:asciiTheme="minorHAnsi" w:hAnsiTheme="minorHAnsi" w:cstheme="minorHAnsi"/>
        </w:rPr>
        <w:lastRenderedPageBreak/>
        <w:t xml:space="preserve">Accessing the </w:t>
      </w:r>
      <w:r w:rsidR="00633E32" w:rsidRPr="00F25DDA">
        <w:rPr>
          <w:rFonts w:asciiTheme="minorHAnsi" w:hAnsiTheme="minorHAnsi" w:cstheme="minorHAnsi"/>
        </w:rPr>
        <w:t>p</w:t>
      </w:r>
      <w:r w:rsidR="003057D9" w:rsidRPr="00F25DDA">
        <w:rPr>
          <w:rFonts w:asciiTheme="minorHAnsi" w:hAnsiTheme="minorHAnsi" w:cstheme="minorHAnsi"/>
        </w:rPr>
        <w:t>ortal</w:t>
      </w:r>
      <w:bookmarkEnd w:id="56"/>
      <w:bookmarkEnd w:id="57"/>
      <w:bookmarkEnd w:id="58"/>
      <w:r w:rsidR="003057D9" w:rsidRPr="00F25DDA">
        <w:rPr>
          <w:rFonts w:asciiTheme="minorHAnsi" w:hAnsiTheme="minorHAnsi" w:cstheme="minorHAnsi"/>
        </w:rPr>
        <w:t xml:space="preserve"> </w:t>
      </w:r>
      <w:bookmarkEnd w:id="52"/>
      <w:bookmarkEnd w:id="53"/>
    </w:p>
    <w:p w14:paraId="4F48716F" w14:textId="3CB8AAC3" w:rsidR="00F2227D" w:rsidRPr="00F25DDA" w:rsidRDefault="00F2227D">
      <w:pPr>
        <w:spacing w:line="276" w:lineRule="auto"/>
        <w:rPr>
          <w:rFonts w:cstheme="minorHAnsi"/>
        </w:rPr>
      </w:pPr>
      <w:r w:rsidRPr="00F25DDA">
        <w:rPr>
          <w:rFonts w:cstheme="minorHAnsi"/>
        </w:rPr>
        <w:t xml:space="preserve">The following steps outline how you can access the </w:t>
      </w:r>
      <w:r w:rsidR="00AF79EE" w:rsidRPr="00F25DDA">
        <w:rPr>
          <w:rFonts w:cstheme="minorHAnsi"/>
        </w:rPr>
        <w:t>p</w:t>
      </w:r>
      <w:r w:rsidRPr="00F25DDA">
        <w:rPr>
          <w:rFonts w:cstheme="minorHAnsi"/>
        </w:rPr>
        <w:t>ortal and get your NVES management permission enabled</w:t>
      </w:r>
      <w:r w:rsidR="00C22004" w:rsidRPr="00F25DDA">
        <w:rPr>
          <w:rFonts w:cstheme="minorHAnsi"/>
        </w:rPr>
        <w:t xml:space="preserve"> for </w:t>
      </w:r>
      <w:r w:rsidR="00643499" w:rsidRPr="00F25DDA">
        <w:rPr>
          <w:rFonts w:cstheme="minorHAnsi"/>
        </w:rPr>
        <w:t xml:space="preserve">you and </w:t>
      </w:r>
      <w:r w:rsidR="00C22004" w:rsidRPr="00F25DDA">
        <w:rPr>
          <w:rFonts w:cstheme="minorHAnsi"/>
        </w:rPr>
        <w:t xml:space="preserve">authorised user(s). </w:t>
      </w:r>
    </w:p>
    <w:tbl>
      <w:tblPr>
        <w:tblStyle w:val="IconBoxTable"/>
        <w:tblW w:w="0" w:type="auto"/>
        <w:tblLook w:val="04A0" w:firstRow="1" w:lastRow="0" w:firstColumn="1" w:lastColumn="0" w:noHBand="0" w:noVBand="1"/>
      </w:tblPr>
      <w:tblGrid>
        <w:gridCol w:w="9854"/>
      </w:tblGrid>
      <w:tr w:rsidR="00EC3CEA" w:rsidRPr="00F25DDA" w14:paraId="4467773B" w14:textId="77777777" w:rsidTr="00EC3C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tcPr>
          <w:p w14:paraId="5CF89D92" w14:textId="77777777" w:rsidR="00EC3CEA" w:rsidRPr="00F25DDA" w:rsidRDefault="00EC3CEA" w:rsidP="00EC3CEA">
            <w:pPr>
              <w:pStyle w:val="Heading3"/>
              <w:outlineLvl w:val="2"/>
            </w:pPr>
            <w:bookmarkStart w:id="59" w:name="_Toc209522318"/>
            <w:r w:rsidRPr="00F25DDA">
              <w:t>Before you begin</w:t>
            </w:r>
            <w:bookmarkEnd w:id="59"/>
          </w:p>
          <w:p w14:paraId="48C1C4A1" w14:textId="77777777" w:rsidR="00EC3CEA" w:rsidRPr="00F25DDA" w:rsidRDefault="00EC3CEA" w:rsidP="00EC3CEA">
            <w:pPr>
              <w:spacing w:line="276" w:lineRule="auto"/>
              <w:rPr>
                <w:rFonts w:cstheme="minorHAnsi"/>
                <w:b/>
              </w:rPr>
            </w:pPr>
            <w:r w:rsidRPr="00F25DDA">
              <w:rPr>
                <w:rFonts w:cstheme="minorHAnsi"/>
                <w:b/>
              </w:rPr>
              <w:t xml:space="preserve">1. Do you have an active ROVER account? </w:t>
            </w:r>
          </w:p>
          <w:p w14:paraId="4CA11F1E" w14:textId="00AAE979" w:rsidR="00EC3CEA" w:rsidRPr="00F25DDA" w:rsidRDefault="00EC3CEA" w:rsidP="00EC3CEA">
            <w:pPr>
              <w:spacing w:line="276" w:lineRule="auto"/>
              <w:rPr>
                <w:rFonts w:cstheme="minorHAnsi"/>
              </w:rPr>
            </w:pPr>
            <w:r w:rsidRPr="00F25DDA">
              <w:rPr>
                <w:rFonts w:cstheme="minorHAnsi"/>
              </w:rPr>
              <w:t xml:space="preserve">To access the </w:t>
            </w:r>
            <w:proofErr w:type="gramStart"/>
            <w:r w:rsidR="004F455E" w:rsidRPr="00F25DDA">
              <w:rPr>
                <w:rFonts w:cstheme="minorHAnsi"/>
              </w:rPr>
              <w:t>p</w:t>
            </w:r>
            <w:r w:rsidRPr="00F25DDA">
              <w:rPr>
                <w:rFonts w:cstheme="minorHAnsi"/>
              </w:rPr>
              <w:t>ortal</w:t>
            </w:r>
            <w:proofErr w:type="gramEnd"/>
            <w:r w:rsidRPr="00F25DDA">
              <w:rPr>
                <w:rFonts w:cstheme="minorHAnsi"/>
              </w:rPr>
              <w:t xml:space="preserve"> you must have an active ROVER account. If you don’t, you will need to follow the steps outlined on the ROVER website: </w:t>
            </w:r>
            <w:hyperlink r:id="rId34" w:history="1">
              <w:r w:rsidRPr="00F25DDA">
                <w:rPr>
                  <w:rStyle w:val="Hyperlink"/>
                  <w:rFonts w:cstheme="minorHAnsi"/>
                </w:rPr>
                <w:t>Welcome to ROVER</w:t>
              </w:r>
            </w:hyperlink>
            <w:r w:rsidRPr="00F25DDA">
              <w:rPr>
                <w:rFonts w:cstheme="minorHAnsi"/>
              </w:rPr>
              <w:t>.</w:t>
            </w:r>
          </w:p>
          <w:p w14:paraId="5C339870" w14:textId="77777777" w:rsidR="00EC3CEA" w:rsidRPr="00F25DDA" w:rsidRDefault="00EC3CEA" w:rsidP="00EC3CEA">
            <w:pPr>
              <w:spacing w:line="276" w:lineRule="auto"/>
              <w:rPr>
                <w:rFonts w:cstheme="minorHAnsi"/>
                <w:b/>
              </w:rPr>
            </w:pPr>
            <w:r w:rsidRPr="00F25DDA">
              <w:rPr>
                <w:rFonts w:cstheme="minorHAnsi"/>
                <w:b/>
              </w:rPr>
              <w:t xml:space="preserve">2. Do you know who your ROVER account admin is? </w:t>
            </w:r>
          </w:p>
          <w:p w14:paraId="0D168DF3" w14:textId="77777777" w:rsidR="00EC3CEA" w:rsidRPr="00F25DDA" w:rsidRDefault="00EC3CEA" w:rsidP="00EC3CEA">
            <w:pPr>
              <w:spacing w:line="276" w:lineRule="auto"/>
              <w:rPr>
                <w:rFonts w:cstheme="minorHAnsi"/>
              </w:rPr>
            </w:pPr>
            <w:r w:rsidRPr="00F25DDA">
              <w:rPr>
                <w:rFonts w:cstheme="minorHAnsi"/>
              </w:rPr>
              <w:t xml:space="preserve">Your ROVER account admin will need to grant you authority to act to enable your access to the portal. To check who your ROVER account admin is you can either ask relevant people your company or </w:t>
            </w:r>
            <w:hyperlink r:id="rId35" w:history="1">
              <w:r w:rsidRPr="00F25DDA">
                <w:rPr>
                  <w:rStyle w:val="Hyperlink"/>
                  <w:rFonts w:cstheme="minorHAnsi"/>
                </w:rPr>
                <w:t>contact the ROVER support team</w:t>
              </w:r>
            </w:hyperlink>
            <w:r w:rsidRPr="00F25DDA">
              <w:rPr>
                <w:rFonts w:cstheme="minorHAnsi"/>
              </w:rPr>
              <w:t>.</w:t>
            </w:r>
          </w:p>
          <w:p w14:paraId="2CA699FE" w14:textId="77777777" w:rsidR="00497DC4" w:rsidRPr="00F25DDA" w:rsidRDefault="00497DC4" w:rsidP="00EC3CEA">
            <w:pPr>
              <w:spacing w:line="276" w:lineRule="auto"/>
              <w:rPr>
                <w:rFonts w:cstheme="minorHAnsi"/>
                <w:b/>
              </w:rPr>
            </w:pPr>
            <w:r w:rsidRPr="00F25DDA">
              <w:rPr>
                <w:rFonts w:cstheme="minorHAnsi"/>
                <w:b/>
              </w:rPr>
              <w:t>3. Have you entered an NVES covered vehicle since 1 July 2025?</w:t>
            </w:r>
          </w:p>
          <w:p w14:paraId="2613105D" w14:textId="743DD3CA" w:rsidR="00497DC4" w:rsidRPr="00F25DDA" w:rsidRDefault="00497DC4" w:rsidP="00EC3CEA">
            <w:pPr>
              <w:spacing w:line="276" w:lineRule="auto"/>
              <w:rPr>
                <w:rFonts w:cstheme="minorHAnsi"/>
              </w:rPr>
            </w:pPr>
            <w:r w:rsidRPr="00F25DDA">
              <w:rPr>
                <w:rFonts w:cstheme="minorHAnsi"/>
              </w:rPr>
              <w:t>You can only access the portal if you have ROVER authority to act and you have entered vehicles on the RAV since 1 July 2025 that are covered by NVES.</w:t>
            </w:r>
          </w:p>
        </w:tc>
      </w:tr>
    </w:tbl>
    <w:p w14:paraId="1558582A" w14:textId="77777777" w:rsidR="004F455E" w:rsidRPr="00F25DDA" w:rsidRDefault="004F455E" w:rsidP="004F455E">
      <w:pPr>
        <w:pStyle w:val="Bulletedtext"/>
        <w:numPr>
          <w:ilvl w:val="0"/>
          <w:numId w:val="0"/>
        </w:numPr>
        <w:spacing w:line="276" w:lineRule="auto"/>
        <w:ind w:left="360"/>
        <w:rPr>
          <w:rFonts w:cstheme="minorHAnsi"/>
        </w:rPr>
      </w:pPr>
    </w:p>
    <w:p w14:paraId="0BD051AF" w14:textId="37CB8273" w:rsidR="006405C6" w:rsidRPr="00F25DDA" w:rsidRDefault="006405C6" w:rsidP="005B5A6B">
      <w:pPr>
        <w:pStyle w:val="Bulletedtext"/>
        <w:spacing w:line="276" w:lineRule="auto"/>
        <w:rPr>
          <w:rFonts w:cstheme="minorHAnsi"/>
        </w:rPr>
      </w:pPr>
      <w:r w:rsidRPr="00F25DDA">
        <w:rPr>
          <w:rFonts w:asciiTheme="minorHAnsi" w:hAnsiTheme="minorHAnsi" w:cstheme="minorHAnsi"/>
        </w:rPr>
        <w:t xml:space="preserve">Login to your ROVER account using your credentials. </w:t>
      </w:r>
    </w:p>
    <w:p w14:paraId="005F36D9" w14:textId="763050CB" w:rsidR="00080D09" w:rsidRPr="00F25DDA" w:rsidRDefault="00080D09" w:rsidP="005B5A6B">
      <w:pPr>
        <w:pStyle w:val="Bulletedtextlevel2"/>
        <w:spacing w:line="276" w:lineRule="auto"/>
        <w:rPr>
          <w:rFonts w:cstheme="minorHAnsi"/>
        </w:rPr>
      </w:pPr>
      <w:r w:rsidRPr="00F25DDA">
        <w:rPr>
          <w:rFonts w:asciiTheme="minorHAnsi" w:hAnsiTheme="minorHAnsi" w:cstheme="minorHAnsi"/>
        </w:rPr>
        <w:t xml:space="preserve">If you don’t know your credentials, please </w:t>
      </w:r>
      <w:hyperlink r:id="rId36" w:history="1">
        <w:r w:rsidR="00633E32" w:rsidRPr="00F25DDA">
          <w:rPr>
            <w:rStyle w:val="Hyperlink"/>
            <w:rFonts w:cstheme="minorHAnsi"/>
          </w:rPr>
          <w:t>contact the ROVER support team</w:t>
        </w:r>
      </w:hyperlink>
      <w:r w:rsidRPr="00F25DDA">
        <w:rPr>
          <w:rFonts w:asciiTheme="minorHAnsi" w:hAnsiTheme="minorHAnsi" w:cstheme="minorHAnsi"/>
        </w:rPr>
        <w:t>.</w:t>
      </w:r>
    </w:p>
    <w:p w14:paraId="4B44D63B" w14:textId="78C7F85B" w:rsidR="006405C6" w:rsidRPr="00F25DDA" w:rsidRDefault="006405C6" w:rsidP="005B5A6B">
      <w:pPr>
        <w:pStyle w:val="Bulletedtext"/>
        <w:spacing w:line="276" w:lineRule="auto"/>
        <w:rPr>
          <w:rFonts w:cstheme="minorHAnsi"/>
        </w:rPr>
      </w:pPr>
      <w:r w:rsidRPr="00F25DDA">
        <w:rPr>
          <w:rFonts w:asciiTheme="minorHAnsi" w:hAnsiTheme="minorHAnsi" w:cstheme="minorHAnsi"/>
        </w:rPr>
        <w:t>In ROVER</w:t>
      </w:r>
      <w:r w:rsidR="00AF79EE" w:rsidRPr="00F25DDA">
        <w:rPr>
          <w:rFonts w:asciiTheme="minorHAnsi" w:hAnsiTheme="minorHAnsi" w:cstheme="minorHAnsi"/>
        </w:rPr>
        <w:t>, once logged in,</w:t>
      </w:r>
      <w:r w:rsidRPr="00F25DDA">
        <w:rPr>
          <w:rFonts w:asciiTheme="minorHAnsi" w:hAnsiTheme="minorHAnsi" w:cstheme="minorHAnsi"/>
        </w:rPr>
        <w:t xml:space="preserve"> you will see 10 icons in the top </w:t>
      </w:r>
      <w:r w:rsidR="00C22004" w:rsidRPr="00F25DDA">
        <w:rPr>
          <w:rFonts w:asciiTheme="minorHAnsi" w:hAnsiTheme="minorHAnsi" w:cstheme="minorHAnsi"/>
        </w:rPr>
        <w:t>banner</w:t>
      </w:r>
      <w:r w:rsidRPr="00F25DDA">
        <w:rPr>
          <w:rFonts w:asciiTheme="minorHAnsi" w:hAnsiTheme="minorHAnsi" w:cstheme="minorHAnsi"/>
        </w:rPr>
        <w:t xml:space="preserve">. </w:t>
      </w:r>
    </w:p>
    <w:p w14:paraId="099F7043" w14:textId="290A1341" w:rsidR="001B7A16" w:rsidRPr="00F25DDA" w:rsidRDefault="006405C6" w:rsidP="00633E32">
      <w:pPr>
        <w:pStyle w:val="Bulletedtext"/>
      </w:pPr>
      <w:r w:rsidRPr="00F25DDA">
        <w:t>Click on the icon for ‘Authority to act’</w:t>
      </w:r>
      <w:r w:rsidR="009C7CD0" w:rsidRPr="00F25DDA">
        <w:t>.</w:t>
      </w:r>
    </w:p>
    <w:p w14:paraId="1A0F28DC" w14:textId="2599BE7E" w:rsidR="006405C6" w:rsidRPr="00F25DDA" w:rsidRDefault="007925E6" w:rsidP="005B5A6B">
      <w:pPr>
        <w:pStyle w:val="Bulletedtext"/>
        <w:numPr>
          <w:ilvl w:val="0"/>
          <w:numId w:val="0"/>
        </w:numPr>
        <w:spacing w:line="276" w:lineRule="auto"/>
        <w:rPr>
          <w:rFonts w:cstheme="minorHAnsi"/>
        </w:rPr>
      </w:pPr>
      <w:r w:rsidRPr="00F25DDA">
        <w:rPr>
          <w:rFonts w:asciiTheme="minorHAnsi" w:hAnsiTheme="minorHAnsi" w:cstheme="minorHAnsi"/>
          <w:noProof/>
        </w:rPr>
        <w:drawing>
          <wp:inline distT="0" distB="0" distL="0" distR="0" wp14:anchorId="162DACC9" wp14:editId="0FEAA5F4">
            <wp:extent cx="6263640" cy="1585595"/>
            <wp:effectExtent l="0" t="0" r="3810" b="0"/>
            <wp:docPr id="39" name="Picture 39" descr="An arrow point to the Authority to act icon on the ROVER website to begin the process of assigning NVES authority to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63640" cy="1585595"/>
                    </a:xfrm>
                    <a:prstGeom prst="rect">
                      <a:avLst/>
                    </a:prstGeom>
                    <a:ln w="19050">
                      <a:noFill/>
                    </a:ln>
                  </pic:spPr>
                </pic:pic>
              </a:graphicData>
            </a:graphic>
          </wp:inline>
        </w:drawing>
      </w:r>
    </w:p>
    <w:p w14:paraId="5036F96F" w14:textId="77777777" w:rsidR="00633E32" w:rsidRPr="00F25DDA" w:rsidRDefault="00633E32" w:rsidP="00633E32">
      <w:pPr>
        <w:pStyle w:val="Bulletedtext"/>
        <w:numPr>
          <w:ilvl w:val="0"/>
          <w:numId w:val="0"/>
        </w:numPr>
        <w:spacing w:line="276" w:lineRule="auto"/>
        <w:ind w:left="360"/>
        <w:rPr>
          <w:rFonts w:cstheme="minorHAnsi"/>
        </w:rPr>
      </w:pPr>
    </w:p>
    <w:p w14:paraId="05BA9A95" w14:textId="5D138089" w:rsidR="00666A4A" w:rsidRPr="00F25DDA" w:rsidRDefault="00666A4A" w:rsidP="005B5A6B">
      <w:pPr>
        <w:pStyle w:val="Bulletedtext"/>
        <w:spacing w:line="276" w:lineRule="auto"/>
        <w:rPr>
          <w:rFonts w:cstheme="minorHAnsi"/>
        </w:rPr>
      </w:pPr>
      <w:r w:rsidRPr="00F25DDA">
        <w:rPr>
          <w:rFonts w:asciiTheme="minorHAnsi" w:hAnsiTheme="minorHAnsi" w:cstheme="minorHAnsi"/>
        </w:rPr>
        <w:t xml:space="preserve">Your </w:t>
      </w:r>
      <w:r w:rsidR="003057D9" w:rsidRPr="00F25DDA">
        <w:rPr>
          <w:rFonts w:asciiTheme="minorHAnsi" w:hAnsiTheme="minorHAnsi" w:cstheme="minorHAnsi"/>
        </w:rPr>
        <w:t>ROVER account admin</w:t>
      </w:r>
      <w:r w:rsidR="006405C6" w:rsidRPr="00F25DDA">
        <w:rPr>
          <w:rFonts w:asciiTheme="minorHAnsi" w:hAnsiTheme="minorHAnsi" w:cstheme="minorHAnsi"/>
        </w:rPr>
        <w:t xml:space="preserve"> will need to assign an </w:t>
      </w:r>
      <w:r w:rsidR="003057D9" w:rsidRPr="00F25DDA">
        <w:rPr>
          <w:rFonts w:asciiTheme="minorHAnsi" w:hAnsiTheme="minorHAnsi" w:cstheme="minorHAnsi"/>
        </w:rPr>
        <w:t xml:space="preserve">NVES authority to act in ROVER by clicking on ‘Update Authority to </w:t>
      </w:r>
      <w:r w:rsidR="00AF79EE" w:rsidRPr="00F25DDA">
        <w:rPr>
          <w:rFonts w:asciiTheme="minorHAnsi" w:hAnsiTheme="minorHAnsi" w:cstheme="minorHAnsi"/>
        </w:rPr>
        <w:t>a</w:t>
      </w:r>
      <w:r w:rsidR="003057D9" w:rsidRPr="00F25DDA">
        <w:rPr>
          <w:rFonts w:asciiTheme="minorHAnsi" w:hAnsiTheme="minorHAnsi" w:cstheme="minorHAnsi"/>
        </w:rPr>
        <w:t xml:space="preserve">ct’ for </w:t>
      </w:r>
      <w:r w:rsidRPr="00F25DDA">
        <w:rPr>
          <w:rFonts w:asciiTheme="minorHAnsi" w:hAnsiTheme="minorHAnsi" w:cstheme="minorHAnsi"/>
        </w:rPr>
        <w:t xml:space="preserve">your </w:t>
      </w:r>
      <w:r w:rsidR="003057D9" w:rsidRPr="00F25DDA">
        <w:rPr>
          <w:rFonts w:asciiTheme="minorHAnsi" w:hAnsiTheme="minorHAnsi" w:cstheme="minorHAnsi"/>
        </w:rPr>
        <w:t xml:space="preserve">entity. </w:t>
      </w:r>
    </w:p>
    <w:p w14:paraId="0F6B088E" w14:textId="793AEECA" w:rsidR="007925E6" w:rsidRPr="00F25DDA" w:rsidRDefault="00633E32" w:rsidP="005B5A6B">
      <w:pPr>
        <w:pStyle w:val="Bulletedtextlevel2"/>
        <w:spacing w:line="276" w:lineRule="auto"/>
        <w:rPr>
          <w:rFonts w:cstheme="minorHAnsi"/>
        </w:rPr>
      </w:pPr>
      <w:r w:rsidRPr="00F25DDA">
        <w:rPr>
          <w:rFonts w:asciiTheme="minorHAnsi" w:hAnsiTheme="minorHAnsi" w:cstheme="minorHAnsi"/>
        </w:rPr>
        <w:t>T</w:t>
      </w:r>
      <w:r w:rsidR="006405C6" w:rsidRPr="00F25DDA">
        <w:rPr>
          <w:rFonts w:asciiTheme="minorHAnsi" w:hAnsiTheme="minorHAnsi" w:cstheme="minorHAnsi"/>
        </w:rPr>
        <w:t xml:space="preserve">he process for granting or requesting an NVES authority to act is the same as any ROVER authority to act function. </w:t>
      </w:r>
    </w:p>
    <w:p w14:paraId="780DEEF7" w14:textId="3A756F38" w:rsidR="002220F6" w:rsidRPr="00F25DDA" w:rsidRDefault="007925E6" w:rsidP="005B5A6B">
      <w:pPr>
        <w:pStyle w:val="Bulletedtext"/>
        <w:spacing w:line="276" w:lineRule="auto"/>
        <w:rPr>
          <w:rFonts w:cstheme="minorHAnsi"/>
        </w:rPr>
      </w:pPr>
      <w:r w:rsidRPr="00F25DDA">
        <w:rPr>
          <w:rFonts w:asciiTheme="minorHAnsi" w:hAnsiTheme="minorHAnsi" w:cstheme="minorHAnsi"/>
        </w:rPr>
        <w:t>Your</w:t>
      </w:r>
      <w:r w:rsidR="003057D9" w:rsidRPr="00F25DDA">
        <w:rPr>
          <w:rFonts w:asciiTheme="minorHAnsi" w:hAnsiTheme="minorHAnsi" w:cstheme="minorHAnsi"/>
        </w:rPr>
        <w:t xml:space="preserve"> </w:t>
      </w:r>
      <w:r w:rsidRPr="00F25DDA">
        <w:rPr>
          <w:rFonts w:asciiTheme="minorHAnsi" w:hAnsiTheme="minorHAnsi" w:cstheme="minorHAnsi"/>
        </w:rPr>
        <w:t xml:space="preserve">ROVER </w:t>
      </w:r>
      <w:r w:rsidR="003057D9" w:rsidRPr="00F25DDA">
        <w:rPr>
          <w:rFonts w:asciiTheme="minorHAnsi" w:hAnsiTheme="minorHAnsi" w:cstheme="minorHAnsi"/>
        </w:rPr>
        <w:t xml:space="preserve">account admin </w:t>
      </w:r>
      <w:r w:rsidRPr="00F25DDA">
        <w:rPr>
          <w:rFonts w:asciiTheme="minorHAnsi" w:hAnsiTheme="minorHAnsi" w:cstheme="minorHAnsi"/>
        </w:rPr>
        <w:t xml:space="preserve">can then </w:t>
      </w:r>
      <w:r w:rsidR="003057D9" w:rsidRPr="00F25DDA">
        <w:rPr>
          <w:rFonts w:asciiTheme="minorHAnsi" w:hAnsiTheme="minorHAnsi" w:cstheme="minorHAnsi"/>
        </w:rPr>
        <w:t xml:space="preserve">add the ‘NVES </w:t>
      </w:r>
      <w:r w:rsidR="00CF1D1C" w:rsidRPr="00F25DDA">
        <w:rPr>
          <w:rFonts w:asciiTheme="minorHAnsi" w:hAnsiTheme="minorHAnsi" w:cstheme="minorHAnsi"/>
        </w:rPr>
        <w:t>m</w:t>
      </w:r>
      <w:r w:rsidR="003057D9" w:rsidRPr="00F25DDA">
        <w:rPr>
          <w:rFonts w:asciiTheme="minorHAnsi" w:hAnsiTheme="minorHAnsi" w:cstheme="minorHAnsi"/>
        </w:rPr>
        <w:t>anagement’ permission from the</w:t>
      </w:r>
      <w:r w:rsidR="00CF1D1C" w:rsidRPr="00F25DDA">
        <w:rPr>
          <w:rFonts w:asciiTheme="minorHAnsi" w:hAnsiTheme="minorHAnsi" w:cstheme="minorHAnsi"/>
        </w:rPr>
        <w:t xml:space="preserve"> authority to act</w:t>
      </w:r>
      <w:r w:rsidR="003057D9" w:rsidRPr="00F25DDA">
        <w:rPr>
          <w:rFonts w:asciiTheme="minorHAnsi" w:hAnsiTheme="minorHAnsi" w:cstheme="minorHAnsi"/>
        </w:rPr>
        <w:t xml:space="preserve"> function list</w:t>
      </w:r>
      <w:r w:rsidRPr="00F25DDA">
        <w:rPr>
          <w:rFonts w:asciiTheme="minorHAnsi" w:hAnsiTheme="minorHAnsi" w:cstheme="minorHAnsi"/>
        </w:rPr>
        <w:t xml:space="preserve"> into as many of your </w:t>
      </w:r>
      <w:r w:rsidR="003057D9" w:rsidRPr="00F25DDA">
        <w:rPr>
          <w:rFonts w:asciiTheme="minorHAnsi" w:hAnsiTheme="minorHAnsi" w:cstheme="minorHAnsi"/>
        </w:rPr>
        <w:t xml:space="preserve">users’ profiles as required. </w:t>
      </w:r>
    </w:p>
    <w:p w14:paraId="69201911" w14:textId="436E5309" w:rsidR="00633E32" w:rsidRPr="00F25DDA" w:rsidRDefault="00CF1D1C" w:rsidP="00633E32">
      <w:pPr>
        <w:pStyle w:val="Bulletedtextlevel2"/>
        <w:spacing w:line="276" w:lineRule="auto"/>
        <w:rPr>
          <w:rFonts w:cstheme="minorHAnsi"/>
        </w:rPr>
      </w:pPr>
      <w:r w:rsidRPr="00F25DDA">
        <w:rPr>
          <w:rFonts w:asciiTheme="minorHAnsi" w:hAnsiTheme="minorHAnsi" w:cstheme="minorHAnsi"/>
        </w:rPr>
        <w:t xml:space="preserve">There is no limit to how many users can be assigned access to the </w:t>
      </w:r>
      <w:r w:rsidR="00AF79EE" w:rsidRPr="00F25DDA">
        <w:rPr>
          <w:rFonts w:asciiTheme="minorHAnsi" w:hAnsiTheme="minorHAnsi" w:cstheme="minorHAnsi"/>
        </w:rPr>
        <w:t>p</w:t>
      </w:r>
      <w:r w:rsidRPr="00F25DDA">
        <w:rPr>
          <w:rFonts w:asciiTheme="minorHAnsi" w:hAnsiTheme="minorHAnsi" w:cstheme="minorHAnsi"/>
        </w:rPr>
        <w:t xml:space="preserve">ortal. </w:t>
      </w:r>
    </w:p>
    <w:p w14:paraId="493312EB" w14:textId="37556421" w:rsidR="00666A4A" w:rsidRPr="00F25DDA" w:rsidRDefault="007925E6" w:rsidP="005B5A6B">
      <w:pPr>
        <w:pStyle w:val="Bulletedtext"/>
        <w:numPr>
          <w:ilvl w:val="0"/>
          <w:numId w:val="0"/>
        </w:numPr>
        <w:spacing w:line="276" w:lineRule="auto"/>
        <w:ind w:left="360" w:hanging="360"/>
        <w:rPr>
          <w:rFonts w:cstheme="minorHAnsi"/>
        </w:rPr>
      </w:pPr>
      <w:r w:rsidRPr="00F25DDA">
        <w:rPr>
          <w:rFonts w:cstheme="minorHAnsi"/>
          <w:noProof/>
        </w:rPr>
        <w:lastRenderedPageBreak/>
        <w:drawing>
          <wp:inline distT="0" distB="0" distL="0" distR="0" wp14:anchorId="387BD0F9" wp14:editId="4B61470A">
            <wp:extent cx="6213527" cy="3467100"/>
            <wp:effectExtent l="0" t="0" r="0" b="0"/>
            <wp:docPr id="40" name="Picture 40" descr="Three grouped screenshots highlighting the 'my current authorities' section that appear after selecting the 'authority to act icon' which is followed by a box indicating the downwards arrow on the far right of the authorities listed information which contains the 'update authority to act' link to then add NVES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923" t="819" r="919" b="1943"/>
                    <a:stretch/>
                  </pic:blipFill>
                  <pic:spPr bwMode="auto">
                    <a:xfrm>
                      <a:off x="0" y="0"/>
                      <a:ext cx="6257639" cy="3491714"/>
                    </a:xfrm>
                    <a:prstGeom prst="rect">
                      <a:avLst/>
                    </a:prstGeom>
                    <a:ln w="1905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1202FC" w14:textId="77777777" w:rsidR="00420EB2" w:rsidRPr="00F25DDA" w:rsidRDefault="00420EB2" w:rsidP="005B5A6B">
      <w:pPr>
        <w:pStyle w:val="Bulletedtext"/>
        <w:numPr>
          <w:ilvl w:val="0"/>
          <w:numId w:val="0"/>
        </w:numPr>
        <w:spacing w:line="276" w:lineRule="auto"/>
        <w:ind w:left="360" w:hanging="360"/>
        <w:rPr>
          <w:rFonts w:cstheme="minorHAnsi"/>
        </w:rPr>
      </w:pPr>
    </w:p>
    <w:p w14:paraId="6281C419" w14:textId="381E4FB0" w:rsidR="003057D9" w:rsidRPr="00F25DDA" w:rsidRDefault="006405C6" w:rsidP="005B5A6B">
      <w:pPr>
        <w:pStyle w:val="Bulletedtext"/>
        <w:numPr>
          <w:ilvl w:val="0"/>
          <w:numId w:val="0"/>
        </w:numPr>
        <w:spacing w:line="276" w:lineRule="auto"/>
        <w:rPr>
          <w:rFonts w:cstheme="minorHAnsi"/>
        </w:rPr>
      </w:pPr>
      <w:r w:rsidRPr="00F25DDA">
        <w:rPr>
          <w:rFonts w:asciiTheme="minorHAnsi" w:hAnsiTheme="minorHAnsi" w:cstheme="minorHAnsi"/>
          <w:noProof/>
        </w:rPr>
        <w:drawing>
          <wp:inline distT="0" distB="0" distL="0" distR="0" wp14:anchorId="70371846" wp14:editId="67C16CC1">
            <wp:extent cx="6263640" cy="1778635"/>
            <wp:effectExtent l="0" t="0" r="3810" b="0"/>
            <wp:docPr id="19" name="Picture 18" descr="Once the entities authority to act is successfully updated, an NVES icon will appear on the right at the end alongside the others on the ROVER webpage">
              <a:extLst xmlns:a="http://schemas.openxmlformats.org/drawingml/2006/main">
                <a:ext uri="{FF2B5EF4-FFF2-40B4-BE49-F238E27FC236}">
                  <a16:creationId xmlns:a16="http://schemas.microsoft.com/office/drawing/2014/main" id="{C264960F-A180-4411-94CB-EC7A8C6732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C264960F-A180-4411-94CB-EC7A8C67322E}"/>
                        </a:ext>
                      </a:extLst>
                    </pic:cNvPr>
                    <pic:cNvPicPr>
                      <a:picLocks noChangeAspect="1"/>
                    </pic:cNvPicPr>
                  </pic:nvPicPr>
                  <pic:blipFill rotWithShape="1">
                    <a:blip r:embed="rId39"/>
                    <a:srcRect l="1726" b="56332"/>
                    <a:stretch/>
                  </pic:blipFill>
                  <pic:spPr>
                    <a:xfrm>
                      <a:off x="0" y="0"/>
                      <a:ext cx="6263640" cy="1778635"/>
                    </a:xfrm>
                    <a:prstGeom prst="rect">
                      <a:avLst/>
                    </a:prstGeom>
                    <a:ln w="19050">
                      <a:noFill/>
                    </a:ln>
                  </pic:spPr>
                </pic:pic>
              </a:graphicData>
            </a:graphic>
          </wp:inline>
        </w:drawing>
      </w:r>
    </w:p>
    <w:p w14:paraId="7901B0E4" w14:textId="2FD91B7B" w:rsidR="00CF1D1C" w:rsidRPr="00F25DDA" w:rsidDel="00420EB2" w:rsidRDefault="00CF1D1C" w:rsidP="005B5A6B">
      <w:pPr>
        <w:pStyle w:val="Bulletedtext"/>
        <w:numPr>
          <w:ilvl w:val="0"/>
          <w:numId w:val="0"/>
        </w:numPr>
        <w:spacing w:line="276" w:lineRule="auto"/>
        <w:rPr>
          <w:rFonts w:cstheme="minorHAnsi"/>
          <w:i/>
        </w:rPr>
      </w:pPr>
    </w:p>
    <w:p w14:paraId="7BDF7822" w14:textId="7DA33386" w:rsidR="00281F88" w:rsidRPr="00F25DDA" w:rsidRDefault="00281F88" w:rsidP="00281F88">
      <w:pPr>
        <w:pStyle w:val="Bulletedtext"/>
        <w:spacing w:line="276" w:lineRule="auto"/>
        <w:rPr>
          <w:rFonts w:cstheme="minorHAnsi"/>
          <w:i/>
        </w:rPr>
      </w:pPr>
      <w:r w:rsidRPr="00F25DDA">
        <w:rPr>
          <w:rFonts w:asciiTheme="minorHAnsi" w:hAnsiTheme="minorHAnsi" w:cstheme="minorHAnsi"/>
        </w:rPr>
        <w:t xml:space="preserve">Once your NVES management permission has been assigned, you will see the NVES icon appear </w:t>
      </w:r>
      <w:r w:rsidR="00A54215" w:rsidRPr="00F25DDA">
        <w:rPr>
          <w:rFonts w:asciiTheme="minorHAnsi" w:hAnsiTheme="minorHAnsi" w:cstheme="minorHAnsi"/>
        </w:rPr>
        <w:t>o</w:t>
      </w:r>
      <w:r w:rsidRPr="00F25DDA">
        <w:rPr>
          <w:rFonts w:asciiTheme="minorHAnsi" w:hAnsiTheme="minorHAnsi" w:cstheme="minorHAnsi"/>
        </w:rPr>
        <w:t>n</w:t>
      </w:r>
      <w:r w:rsidR="00A54215" w:rsidRPr="00F25DDA">
        <w:rPr>
          <w:rFonts w:asciiTheme="minorHAnsi" w:hAnsiTheme="minorHAnsi" w:cstheme="minorHAnsi"/>
        </w:rPr>
        <w:t xml:space="preserve"> the</w:t>
      </w:r>
      <w:r w:rsidRPr="00F25DDA">
        <w:rPr>
          <w:rFonts w:asciiTheme="minorHAnsi" w:hAnsiTheme="minorHAnsi" w:cstheme="minorHAnsi"/>
        </w:rPr>
        <w:t xml:space="preserve"> far right of the ROVER banner and you will become an authorised user</w:t>
      </w:r>
      <w:r w:rsidR="004F455E" w:rsidRPr="00F25DDA">
        <w:rPr>
          <w:rFonts w:asciiTheme="minorHAnsi" w:hAnsiTheme="minorHAnsi" w:cstheme="minorHAnsi"/>
        </w:rPr>
        <w:t xml:space="preserve"> in the portal.</w:t>
      </w:r>
    </w:p>
    <w:p w14:paraId="4710A278" w14:textId="77777777" w:rsidR="00281F88" w:rsidRPr="00F25DDA" w:rsidRDefault="00281F88" w:rsidP="00281F88">
      <w:pPr>
        <w:pStyle w:val="Bulletedtextlevel2"/>
        <w:rPr>
          <w:i/>
        </w:rPr>
      </w:pPr>
      <w:r w:rsidRPr="00F25DDA">
        <w:t>If the NVES icon doesn’t appear, contact the ROVER support team.</w:t>
      </w:r>
      <w:r w:rsidRPr="00F25DDA">
        <w:rPr>
          <w:i/>
        </w:rPr>
        <w:t xml:space="preserve"> </w:t>
      </w:r>
    </w:p>
    <w:p w14:paraId="14F6EB9A" w14:textId="793021AD" w:rsidR="00420EB2" w:rsidRPr="00F25DDA" w:rsidRDefault="006E3E4B" w:rsidP="005B5A6B">
      <w:pPr>
        <w:pStyle w:val="Bulletedtext"/>
        <w:spacing w:line="276" w:lineRule="auto"/>
        <w:rPr>
          <w:rFonts w:cstheme="minorHAnsi"/>
        </w:rPr>
      </w:pPr>
      <w:r w:rsidRPr="00F25DDA">
        <w:rPr>
          <w:rFonts w:asciiTheme="minorHAnsi" w:hAnsiTheme="minorHAnsi" w:cstheme="minorHAnsi"/>
        </w:rPr>
        <w:t xml:space="preserve">You </w:t>
      </w:r>
      <w:r w:rsidR="007925E6" w:rsidRPr="00F25DDA">
        <w:rPr>
          <w:rFonts w:asciiTheme="minorHAnsi" w:hAnsiTheme="minorHAnsi" w:cstheme="minorHAnsi"/>
        </w:rPr>
        <w:t>can then click on the NVES icon</w:t>
      </w:r>
      <w:r w:rsidRPr="00F25DDA">
        <w:rPr>
          <w:rFonts w:asciiTheme="minorHAnsi" w:hAnsiTheme="minorHAnsi" w:cstheme="minorHAnsi"/>
        </w:rPr>
        <w:t xml:space="preserve"> which will </w:t>
      </w:r>
      <w:r w:rsidR="008A2A76" w:rsidRPr="00F25DDA">
        <w:rPr>
          <w:rFonts w:asciiTheme="minorHAnsi" w:hAnsiTheme="minorHAnsi" w:cstheme="minorHAnsi"/>
        </w:rPr>
        <w:t>take</w:t>
      </w:r>
      <w:r w:rsidRPr="00F25DDA">
        <w:rPr>
          <w:rFonts w:asciiTheme="minorHAnsi" w:hAnsiTheme="minorHAnsi" w:cstheme="minorHAnsi"/>
        </w:rPr>
        <w:t xml:space="preserve"> you to </w:t>
      </w:r>
      <w:r w:rsidR="007925E6" w:rsidRPr="00F25DDA">
        <w:rPr>
          <w:rFonts w:asciiTheme="minorHAnsi" w:hAnsiTheme="minorHAnsi" w:cstheme="minorHAnsi"/>
        </w:rPr>
        <w:t xml:space="preserve">the </w:t>
      </w:r>
      <w:r w:rsidR="008A2A76" w:rsidRPr="00F25DDA">
        <w:rPr>
          <w:rFonts w:asciiTheme="minorHAnsi" w:hAnsiTheme="minorHAnsi" w:cstheme="minorHAnsi"/>
        </w:rPr>
        <w:t>p</w:t>
      </w:r>
      <w:r w:rsidR="007925E6" w:rsidRPr="00F25DDA">
        <w:rPr>
          <w:rFonts w:asciiTheme="minorHAnsi" w:hAnsiTheme="minorHAnsi" w:cstheme="minorHAnsi"/>
        </w:rPr>
        <w:t xml:space="preserve">ortal. </w:t>
      </w:r>
    </w:p>
    <w:p w14:paraId="3B48ACDB" w14:textId="2FF9E401" w:rsidR="00420EB2" w:rsidRPr="00F25DDA" w:rsidRDefault="00420EB2" w:rsidP="00B6406B">
      <w:pPr>
        <w:pStyle w:val="Heading2"/>
      </w:pPr>
      <w:bookmarkStart w:id="60" w:name="_Toc209522319"/>
      <w:bookmarkStart w:id="61" w:name="_Toc209707122"/>
      <w:r w:rsidRPr="00F25DDA">
        <w:t>If an access denied error messages appears</w:t>
      </w:r>
      <w:bookmarkEnd w:id="60"/>
      <w:bookmarkEnd w:id="61"/>
    </w:p>
    <w:p w14:paraId="2964C7B7" w14:textId="118BEABB" w:rsidR="006B6EBC" w:rsidRPr="00F25DDA" w:rsidRDefault="003057D9" w:rsidP="00633E32">
      <w:pPr>
        <w:pStyle w:val="Bulletedtext"/>
        <w:spacing w:line="276" w:lineRule="auto"/>
        <w:rPr>
          <w:rFonts w:cstheme="minorHAnsi"/>
        </w:rPr>
      </w:pPr>
      <w:r w:rsidRPr="00F25DDA">
        <w:rPr>
          <w:rFonts w:asciiTheme="minorHAnsi" w:hAnsiTheme="minorHAnsi" w:cstheme="minorHAnsi"/>
        </w:rPr>
        <w:t xml:space="preserve">If an error message </w:t>
      </w:r>
      <w:r w:rsidR="007925E6" w:rsidRPr="00F25DDA">
        <w:rPr>
          <w:rFonts w:asciiTheme="minorHAnsi" w:hAnsiTheme="minorHAnsi" w:cstheme="minorHAnsi"/>
        </w:rPr>
        <w:t xml:space="preserve">appears saying ‘Access denied to the NVES Portal’, there </w:t>
      </w:r>
      <w:r w:rsidRPr="00F25DDA">
        <w:rPr>
          <w:rFonts w:asciiTheme="minorHAnsi" w:hAnsiTheme="minorHAnsi" w:cstheme="minorHAnsi"/>
        </w:rPr>
        <w:t xml:space="preserve">are </w:t>
      </w:r>
      <w:r w:rsidR="00607974" w:rsidRPr="00F25DDA">
        <w:rPr>
          <w:rFonts w:asciiTheme="minorHAnsi" w:hAnsiTheme="minorHAnsi" w:cstheme="minorHAnsi"/>
        </w:rPr>
        <w:t>3</w:t>
      </w:r>
      <w:r w:rsidR="008A2A76" w:rsidRPr="00F25DDA">
        <w:rPr>
          <w:rFonts w:asciiTheme="minorHAnsi" w:hAnsiTheme="minorHAnsi" w:cstheme="minorHAnsi"/>
        </w:rPr>
        <w:t xml:space="preserve"> </w:t>
      </w:r>
      <w:r w:rsidR="00420EB2" w:rsidRPr="00F25DDA">
        <w:rPr>
          <w:rFonts w:asciiTheme="minorHAnsi" w:hAnsiTheme="minorHAnsi" w:cstheme="minorHAnsi"/>
        </w:rPr>
        <w:t>potential causes</w:t>
      </w:r>
      <w:r w:rsidR="006E3E4B" w:rsidRPr="00F25DDA">
        <w:rPr>
          <w:rFonts w:asciiTheme="minorHAnsi" w:hAnsiTheme="minorHAnsi" w:cstheme="minorHAnsi"/>
        </w:rPr>
        <w:t>:</w:t>
      </w:r>
    </w:p>
    <w:p w14:paraId="38FCEEDD" w14:textId="52A38B38" w:rsidR="006B6EBC" w:rsidRPr="00F25DDA" w:rsidRDefault="006B6EBC" w:rsidP="006B6EBC">
      <w:pPr>
        <w:pStyle w:val="Bulletedtext"/>
        <w:numPr>
          <w:ilvl w:val="0"/>
          <w:numId w:val="44"/>
        </w:numPr>
        <w:spacing w:line="276" w:lineRule="auto"/>
        <w:rPr>
          <w:rFonts w:cstheme="minorHAnsi"/>
          <w:b/>
        </w:rPr>
      </w:pPr>
      <w:r w:rsidRPr="00F25DDA">
        <w:rPr>
          <w:rFonts w:asciiTheme="minorHAnsi" w:hAnsiTheme="minorHAnsi" w:cstheme="minorHAnsi"/>
          <w:b/>
        </w:rPr>
        <w:t>Organisation role check failed</w:t>
      </w:r>
    </w:p>
    <w:p w14:paraId="14FD77C3" w14:textId="77777777" w:rsidR="00D45258" w:rsidRPr="00F25DDA" w:rsidRDefault="006B6EBC">
      <w:pPr>
        <w:pStyle w:val="Bulletedtext"/>
        <w:numPr>
          <w:ilvl w:val="0"/>
          <w:numId w:val="0"/>
        </w:numPr>
        <w:ind w:left="360"/>
        <w:rPr>
          <w:rFonts w:cstheme="minorHAnsi"/>
          <w:noProof/>
        </w:rPr>
      </w:pPr>
      <w:r w:rsidRPr="00F25DDA">
        <w:rPr>
          <w:rFonts w:asciiTheme="minorHAnsi" w:hAnsiTheme="minorHAnsi" w:cstheme="minorHAnsi"/>
        </w:rPr>
        <w:t>A ROVER user who does not have the NVES management function for any regulated entity is given a direct link to the portal.</w:t>
      </w:r>
      <w:r w:rsidR="0050033E" w:rsidRPr="00F25DDA">
        <w:rPr>
          <w:rFonts w:asciiTheme="minorHAnsi" w:hAnsiTheme="minorHAnsi" w:cstheme="minorHAnsi"/>
        </w:rPr>
        <w:t xml:space="preserve"> </w:t>
      </w:r>
      <w:r w:rsidR="0050033E" w:rsidRPr="00F25DDA">
        <w:t>Contact your organisation’s ROVER account admin – to see if you have been given the NVES management permission if you see this message:</w:t>
      </w:r>
      <w:r w:rsidR="0050033E" w:rsidRPr="00F25DDA">
        <w:rPr>
          <w:rFonts w:cstheme="minorHAnsi"/>
          <w:noProof/>
        </w:rPr>
        <w:t xml:space="preserve"> </w:t>
      </w:r>
    </w:p>
    <w:p w14:paraId="62B4DC46" w14:textId="086CE791" w:rsidR="006B6EBC" w:rsidRPr="00F25DDA" w:rsidRDefault="00D45258" w:rsidP="005B5A6B">
      <w:pPr>
        <w:pStyle w:val="Bulletedtext"/>
        <w:numPr>
          <w:ilvl w:val="0"/>
          <w:numId w:val="0"/>
        </w:numPr>
        <w:ind w:left="360"/>
        <w:rPr>
          <w:rFonts w:cstheme="minorHAnsi"/>
          <w:b/>
        </w:rPr>
      </w:pPr>
      <w:r w:rsidRPr="00F25DDA">
        <w:rPr>
          <w:rFonts w:cstheme="minorHAnsi"/>
          <w:noProof/>
        </w:rPr>
        <w:lastRenderedPageBreak/>
        <w:drawing>
          <wp:inline distT="0" distB="0" distL="0" distR="0" wp14:anchorId="51D4A125" wp14:editId="02863E01">
            <wp:extent cx="6035040" cy="1881361"/>
            <wp:effectExtent l="0" t="0" r="3810" b="5080"/>
            <wp:docPr id="23" name="Picture 1" descr="A screenshot showing the error message containing a red exclamation mark and text advising Accessed denied to NVES Portal. Error Organisation role check failed.">
              <a:extLst xmlns:a="http://schemas.openxmlformats.org/drawingml/2006/main">
                <a:ext uri="{FF2B5EF4-FFF2-40B4-BE49-F238E27FC236}">
                  <a16:creationId xmlns:a16="http://schemas.microsoft.com/office/drawing/2014/main" id="{D5197EF3-5A32-49F0-95EF-98BBD2C52D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5197EF3-5A32-49F0-95EF-98BBD2C52D6A}"/>
                        </a:ext>
                      </a:extLst>
                    </pic:cNvPr>
                    <pic:cNvPicPr>
                      <a:picLocks noChangeAspect="1"/>
                    </pic:cNvPicPr>
                  </pic:nvPicPr>
                  <pic:blipFill rotWithShape="1">
                    <a:blip r:embed="rId40"/>
                    <a:srcRect b="20829"/>
                    <a:stretch/>
                  </pic:blipFill>
                  <pic:spPr bwMode="auto">
                    <a:xfrm>
                      <a:off x="0" y="0"/>
                      <a:ext cx="6047595" cy="1885275"/>
                    </a:xfrm>
                    <a:prstGeom prst="rect">
                      <a:avLst/>
                    </a:prstGeom>
                    <a:ln>
                      <a:noFill/>
                    </a:ln>
                    <a:extLst>
                      <a:ext uri="{53640926-AAD7-44D8-BBD7-CCE9431645EC}">
                        <a14:shadowObscured xmlns:a14="http://schemas.microsoft.com/office/drawing/2010/main"/>
                      </a:ext>
                    </a:extLst>
                  </pic:spPr>
                </pic:pic>
              </a:graphicData>
            </a:graphic>
          </wp:inline>
        </w:drawing>
      </w:r>
      <w:r w:rsidR="00633E32" w:rsidRPr="00F25DDA">
        <w:rPr>
          <w:rFonts w:cstheme="minorHAnsi"/>
          <w:b/>
        </w:rPr>
        <w:br/>
      </w:r>
    </w:p>
    <w:p w14:paraId="7E1D4BF1" w14:textId="681D99D6" w:rsidR="006B6EBC" w:rsidRPr="00F25DDA" w:rsidRDefault="006B6EBC" w:rsidP="005B5A6B">
      <w:pPr>
        <w:pStyle w:val="Bulletedtext"/>
        <w:numPr>
          <w:ilvl w:val="0"/>
          <w:numId w:val="44"/>
        </w:numPr>
        <w:spacing w:line="276" w:lineRule="auto"/>
        <w:rPr>
          <w:rFonts w:cstheme="minorHAnsi"/>
          <w:b/>
        </w:rPr>
      </w:pPr>
      <w:r w:rsidRPr="00F25DDA">
        <w:rPr>
          <w:rFonts w:asciiTheme="minorHAnsi" w:hAnsiTheme="minorHAnsi" w:cstheme="minorHAnsi"/>
          <w:b/>
        </w:rPr>
        <w:t>Vehicle type approval holder check failed</w:t>
      </w:r>
    </w:p>
    <w:p w14:paraId="610D63AE" w14:textId="6EB08EC2" w:rsidR="0050033E" w:rsidRPr="00F25DDA" w:rsidRDefault="006B6EBC" w:rsidP="00A63FF4">
      <w:pPr>
        <w:pStyle w:val="Bulletedtext"/>
        <w:numPr>
          <w:ilvl w:val="0"/>
          <w:numId w:val="0"/>
        </w:numPr>
        <w:ind w:left="360"/>
        <w:rPr>
          <w:rFonts w:asciiTheme="minorHAnsi" w:hAnsiTheme="minorHAnsi" w:cstheme="minorHAnsi"/>
        </w:rPr>
      </w:pPr>
      <w:r w:rsidRPr="00F25DDA">
        <w:t xml:space="preserve">Only regulated entities have access to the NVES portal. </w:t>
      </w:r>
      <w:r w:rsidR="00420EB2" w:rsidRPr="00F25DDA">
        <w:rPr>
          <w:rFonts w:asciiTheme="minorHAnsi" w:hAnsiTheme="minorHAnsi" w:cstheme="minorHAnsi"/>
        </w:rPr>
        <w:t xml:space="preserve">If your </w:t>
      </w:r>
      <w:r w:rsidR="003057D9" w:rsidRPr="00F25DDA">
        <w:rPr>
          <w:rFonts w:asciiTheme="minorHAnsi" w:hAnsiTheme="minorHAnsi" w:cstheme="minorHAnsi"/>
        </w:rPr>
        <w:t>organisation is not recognised in ROVER as an NVES regulated entity</w:t>
      </w:r>
      <w:r w:rsidR="00420EB2" w:rsidRPr="00F25DDA">
        <w:rPr>
          <w:rFonts w:asciiTheme="minorHAnsi" w:hAnsiTheme="minorHAnsi" w:cstheme="minorHAnsi"/>
        </w:rPr>
        <w:t>, you will see th</w:t>
      </w:r>
      <w:r w:rsidR="00147508" w:rsidRPr="00F25DDA">
        <w:rPr>
          <w:rFonts w:asciiTheme="minorHAnsi" w:hAnsiTheme="minorHAnsi" w:cstheme="minorHAnsi"/>
        </w:rPr>
        <w:t>is</w:t>
      </w:r>
      <w:r w:rsidR="00420EB2" w:rsidRPr="00F25DDA">
        <w:rPr>
          <w:rFonts w:asciiTheme="minorHAnsi" w:hAnsiTheme="minorHAnsi" w:cstheme="minorHAnsi"/>
        </w:rPr>
        <w:t xml:space="preserve"> message</w:t>
      </w:r>
      <w:r w:rsidRPr="00F25DDA">
        <w:rPr>
          <w:rFonts w:asciiTheme="minorHAnsi" w:hAnsiTheme="minorHAnsi" w:cstheme="minorHAnsi"/>
        </w:rPr>
        <w:t xml:space="preserve">: </w:t>
      </w:r>
      <w:r w:rsidR="007925E6" w:rsidRPr="00F25DDA" w:rsidDel="00420EB2">
        <w:rPr>
          <w:rFonts w:asciiTheme="minorHAnsi" w:hAnsiTheme="minorHAnsi" w:cstheme="minorHAnsi"/>
        </w:rPr>
        <w:t xml:space="preserve"> </w:t>
      </w:r>
    </w:p>
    <w:p w14:paraId="7123F407" w14:textId="06619A39" w:rsidR="00A63FF4" w:rsidRPr="00F25DDA" w:rsidRDefault="00A63FF4" w:rsidP="00A63FF4">
      <w:pPr>
        <w:rPr>
          <w:rFonts w:cstheme="minorHAnsi"/>
          <w:b/>
        </w:rPr>
      </w:pPr>
      <w:r w:rsidRPr="00F25DDA">
        <w:rPr>
          <w:noProof/>
        </w:rPr>
        <w:drawing>
          <wp:inline distT="0" distB="0" distL="0" distR="0" wp14:anchorId="3E8A3B90" wp14:editId="249A7860">
            <wp:extent cx="6210300" cy="1422065"/>
            <wp:effectExtent l="0" t="0" r="0" b="6985"/>
            <wp:docPr id="44" name="Picture 44" descr="A screenshot showing the error message containing a red exclamation mark and text advising Access denied to NVES Portal. Error: Vehicle type approval holder check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79" t="1992" r="920" b="53622"/>
                    <a:stretch/>
                  </pic:blipFill>
                  <pic:spPr bwMode="auto">
                    <a:xfrm>
                      <a:off x="0" y="0"/>
                      <a:ext cx="6226029" cy="1425667"/>
                    </a:xfrm>
                    <a:prstGeom prst="rect">
                      <a:avLst/>
                    </a:prstGeom>
                    <a:noFill/>
                    <a:ln w="1905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96625FE" w14:textId="77777777" w:rsidR="00A63FF4" w:rsidRPr="00F25DDA" w:rsidRDefault="00A63FF4" w:rsidP="00A63FF4">
      <w:pPr>
        <w:rPr>
          <w:rFonts w:cstheme="minorHAnsi"/>
          <w:b/>
        </w:rPr>
      </w:pPr>
    </w:p>
    <w:p w14:paraId="39A1035A" w14:textId="55C56BF8" w:rsidR="006B6EBC" w:rsidRPr="00F25DDA" w:rsidRDefault="006B6EBC" w:rsidP="005B5A6B">
      <w:pPr>
        <w:pStyle w:val="ListParagraph"/>
        <w:numPr>
          <w:ilvl w:val="0"/>
          <w:numId w:val="44"/>
        </w:numPr>
      </w:pPr>
      <w:r w:rsidRPr="00F25DDA">
        <w:rPr>
          <w:rFonts w:cstheme="minorHAnsi"/>
          <w:b/>
        </w:rPr>
        <w:t xml:space="preserve">Register of Approved Vehicles (RAV) entry check failed </w:t>
      </w:r>
    </w:p>
    <w:p w14:paraId="274CD670" w14:textId="23797348" w:rsidR="003057D9" w:rsidRPr="00F25DDA" w:rsidRDefault="00420EB2" w:rsidP="005B5A6B">
      <w:pPr>
        <w:pStyle w:val="Bulletedtextlevel2"/>
        <w:numPr>
          <w:ilvl w:val="0"/>
          <w:numId w:val="0"/>
        </w:numPr>
        <w:spacing w:line="276" w:lineRule="auto"/>
        <w:ind w:left="644"/>
        <w:rPr>
          <w:rFonts w:cstheme="minorHAnsi"/>
        </w:rPr>
      </w:pPr>
      <w:r w:rsidRPr="00F25DDA">
        <w:rPr>
          <w:rFonts w:asciiTheme="minorHAnsi" w:hAnsiTheme="minorHAnsi" w:cstheme="minorHAnsi"/>
        </w:rPr>
        <w:t>If y</w:t>
      </w:r>
      <w:r w:rsidR="003057D9" w:rsidRPr="00F25DDA">
        <w:rPr>
          <w:rFonts w:asciiTheme="minorHAnsi" w:hAnsiTheme="minorHAnsi" w:cstheme="minorHAnsi"/>
        </w:rPr>
        <w:t>our organisation has not entered an NVES covered vehicle on the RAV since 1 July 2025</w:t>
      </w:r>
      <w:r w:rsidRPr="00F25DDA">
        <w:rPr>
          <w:rFonts w:asciiTheme="minorHAnsi" w:hAnsiTheme="minorHAnsi" w:cstheme="minorHAnsi"/>
        </w:rPr>
        <w:t>, you will see this message:</w:t>
      </w:r>
    </w:p>
    <w:p w14:paraId="49CB5AFB" w14:textId="250B1DD0" w:rsidR="003057D9" w:rsidRPr="00F25DDA" w:rsidDel="00562CC1" w:rsidRDefault="007925E6" w:rsidP="005B5A6B">
      <w:pPr>
        <w:pStyle w:val="Bullet1"/>
        <w:numPr>
          <w:ilvl w:val="0"/>
          <w:numId w:val="0"/>
        </w:numPr>
        <w:spacing w:line="276" w:lineRule="auto"/>
        <w:ind w:left="284" w:hanging="284"/>
        <w:rPr>
          <w:rFonts w:cstheme="minorHAnsi"/>
        </w:rPr>
      </w:pPr>
      <w:r w:rsidRPr="00F25DDA">
        <w:rPr>
          <w:rFonts w:cstheme="minorHAnsi"/>
          <w:noProof/>
        </w:rPr>
        <w:drawing>
          <wp:inline distT="0" distB="0" distL="0" distR="0" wp14:anchorId="02C0DDB0" wp14:editId="7CCAAE28">
            <wp:extent cx="6099407" cy="1457325"/>
            <wp:effectExtent l="0" t="0" r="0" b="0"/>
            <wp:docPr id="45" name="Picture 45" descr="A screenshot showing the error message containing a red exclamation mark and text advising Access denied to NVES Portal. Error: Registered of Approved Vehicles (RAV) entry check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445" t="52625" r="1133" b="1564"/>
                    <a:stretch/>
                  </pic:blipFill>
                  <pic:spPr bwMode="auto">
                    <a:xfrm>
                      <a:off x="0" y="0"/>
                      <a:ext cx="6102102" cy="1457969"/>
                    </a:xfrm>
                    <a:prstGeom prst="rect">
                      <a:avLst/>
                    </a:prstGeom>
                    <a:noFill/>
                    <a:ln>
                      <a:noFill/>
                    </a:ln>
                    <a:extLst>
                      <a:ext uri="{53640926-AAD7-44D8-BBD7-CCE9431645EC}">
                        <a14:shadowObscured xmlns:a14="http://schemas.microsoft.com/office/drawing/2010/main"/>
                      </a:ext>
                    </a:extLst>
                  </pic:spPr>
                </pic:pic>
              </a:graphicData>
            </a:graphic>
          </wp:inline>
        </w:drawing>
      </w:r>
    </w:p>
    <w:p w14:paraId="1DF03478" w14:textId="6D80C1B6" w:rsidR="0050033E" w:rsidRPr="00F25DDA" w:rsidRDefault="0050033E" w:rsidP="006B6EBC">
      <w:pPr>
        <w:pStyle w:val="Bulletedtext"/>
        <w:numPr>
          <w:ilvl w:val="0"/>
          <w:numId w:val="0"/>
        </w:numPr>
        <w:spacing w:line="276" w:lineRule="auto"/>
        <w:ind w:left="360" w:hanging="360"/>
        <w:rPr>
          <w:rFonts w:asciiTheme="minorHAnsi" w:hAnsiTheme="minorHAnsi" w:cstheme="minorHAnsi"/>
        </w:rPr>
      </w:pPr>
      <w:bookmarkStart w:id="62" w:name="_Toc207979626"/>
    </w:p>
    <w:tbl>
      <w:tblPr>
        <w:tblStyle w:val="IconBoxTable"/>
        <w:tblW w:w="0" w:type="auto"/>
        <w:tblLook w:val="04A0" w:firstRow="1" w:lastRow="0" w:firstColumn="1" w:lastColumn="0" w:noHBand="0" w:noVBand="1"/>
      </w:tblPr>
      <w:tblGrid>
        <w:gridCol w:w="9854"/>
      </w:tblGrid>
      <w:tr w:rsidR="00147508" w:rsidRPr="00F25DDA" w14:paraId="7A89337F" w14:textId="77777777" w:rsidTr="00147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tcPr>
          <w:p w14:paraId="40542338" w14:textId="242D6168" w:rsidR="00147508" w:rsidRPr="00F25DDA" w:rsidRDefault="00147508" w:rsidP="00EC3CEA">
            <w:pPr>
              <w:pStyle w:val="Heading3"/>
              <w:outlineLvl w:val="2"/>
            </w:pPr>
            <w:bookmarkStart w:id="63" w:name="_Toc209522320"/>
            <w:r w:rsidRPr="00F25DDA">
              <w:t>We’re here to help</w:t>
            </w:r>
            <w:bookmarkEnd w:id="63"/>
            <w:r w:rsidRPr="00F25DDA">
              <w:t xml:space="preserve"> </w:t>
            </w:r>
          </w:p>
          <w:p w14:paraId="4208B5ED" w14:textId="77777777" w:rsidR="00147508" w:rsidRPr="00F25DDA" w:rsidRDefault="00147508" w:rsidP="006B6EBC">
            <w:pPr>
              <w:pStyle w:val="Bulletedtext"/>
              <w:numPr>
                <w:ilvl w:val="0"/>
                <w:numId w:val="0"/>
              </w:numPr>
              <w:spacing w:line="276" w:lineRule="auto"/>
            </w:pPr>
            <w:r w:rsidRPr="00F25DDA">
              <w:rPr>
                <w:rFonts w:asciiTheme="minorHAnsi" w:hAnsiTheme="minorHAnsi" w:cstheme="minorHAnsi"/>
              </w:rPr>
              <w:t xml:space="preserve">If you receive an error message you can </w:t>
            </w:r>
            <w:r w:rsidRPr="00F25DDA">
              <w:t xml:space="preserve">contact your NVES account manager or email </w:t>
            </w:r>
            <w:hyperlink r:id="rId42" w:history="1">
              <w:r w:rsidRPr="00F25DDA">
                <w:rPr>
                  <w:rStyle w:val="Hyperlink"/>
                  <w:rFonts w:asciiTheme="minorHAnsi" w:hAnsiTheme="minorHAnsi" w:cstheme="minorHAnsi"/>
                </w:rPr>
                <w:t>NVESRegulator@infrastructure.gov.au</w:t>
              </w:r>
            </w:hyperlink>
            <w:r w:rsidRPr="00F25DDA">
              <w:t xml:space="preserve"> to help resolve it.</w:t>
            </w:r>
          </w:p>
          <w:p w14:paraId="03AC0D5C" w14:textId="4D439909" w:rsidR="00147508" w:rsidRPr="00F25DDA" w:rsidRDefault="00147508" w:rsidP="006B6EBC">
            <w:pPr>
              <w:pStyle w:val="Bulletedtext"/>
              <w:numPr>
                <w:ilvl w:val="0"/>
                <w:numId w:val="0"/>
              </w:numPr>
              <w:spacing w:line="276" w:lineRule="auto"/>
              <w:rPr>
                <w:rFonts w:asciiTheme="minorHAnsi" w:hAnsiTheme="minorHAnsi" w:cstheme="minorHAnsi"/>
              </w:rPr>
            </w:pPr>
            <w:r w:rsidRPr="00F25DDA">
              <w:rPr>
                <w:rFonts w:asciiTheme="minorHAnsi" w:hAnsiTheme="minorHAnsi" w:cstheme="minorHAnsi"/>
              </w:rPr>
              <w:t xml:space="preserve">Alternatively, you can </w:t>
            </w:r>
            <w:hyperlink r:id="rId43" w:history="1">
              <w:r w:rsidRPr="00F25DDA">
                <w:rPr>
                  <w:rStyle w:val="Hyperlink"/>
                </w:rPr>
                <w:t>contact the ROVER support team</w:t>
              </w:r>
            </w:hyperlink>
            <w:r w:rsidRPr="00F25DDA">
              <w:rPr>
                <w:rFonts w:asciiTheme="minorHAnsi" w:hAnsiTheme="minorHAnsi" w:cstheme="minorHAnsi"/>
              </w:rPr>
              <w:t xml:space="preserve"> if you do not have an NVES account manager.</w:t>
            </w:r>
          </w:p>
        </w:tc>
      </w:tr>
    </w:tbl>
    <w:p w14:paraId="3B2E33D7" w14:textId="5AC6F01C" w:rsidR="00607974" w:rsidRPr="00F25DDA" w:rsidDel="0050033E" w:rsidRDefault="00607974" w:rsidP="00147508"/>
    <w:p w14:paraId="196E364A" w14:textId="50487AB9" w:rsidR="003057D9" w:rsidRPr="00F25DDA" w:rsidRDefault="003057D9" w:rsidP="005B5A6B">
      <w:pPr>
        <w:rPr>
          <w:rFonts w:cstheme="minorHAnsi"/>
        </w:rPr>
      </w:pPr>
    </w:p>
    <w:bookmarkEnd w:id="62"/>
    <w:p w14:paraId="72BA45A3" w14:textId="77777777" w:rsidR="005B5A6B" w:rsidRPr="00F25DDA" w:rsidRDefault="005B5A6B">
      <w:pPr>
        <w:suppressAutoHyphens w:val="0"/>
        <w:rPr>
          <w:rFonts w:eastAsiaTheme="majorEastAsia" w:cstheme="minorHAnsi"/>
          <w:color w:val="05232F"/>
          <w:sz w:val="44"/>
          <w:szCs w:val="32"/>
        </w:rPr>
      </w:pPr>
      <w:r w:rsidRPr="00F25DDA">
        <w:rPr>
          <w:rFonts w:cstheme="minorHAnsi"/>
        </w:rPr>
        <w:br w:type="page"/>
      </w:r>
    </w:p>
    <w:p w14:paraId="342565F6" w14:textId="3CE8303A" w:rsidR="003057D9" w:rsidRPr="00F25DDA" w:rsidRDefault="0050033E">
      <w:pPr>
        <w:pStyle w:val="Heading1"/>
        <w:spacing w:line="276" w:lineRule="auto"/>
        <w:rPr>
          <w:rFonts w:asciiTheme="minorHAnsi" w:hAnsiTheme="minorHAnsi" w:cstheme="minorHAnsi"/>
        </w:rPr>
      </w:pPr>
      <w:bookmarkStart w:id="64" w:name="_Toc209522321"/>
      <w:bookmarkStart w:id="65" w:name="_Toc209522413"/>
      <w:bookmarkStart w:id="66" w:name="_Toc209707123"/>
      <w:r w:rsidRPr="00F25DDA">
        <w:rPr>
          <w:rFonts w:asciiTheme="minorHAnsi" w:hAnsiTheme="minorHAnsi" w:cstheme="minorHAnsi"/>
        </w:rPr>
        <w:lastRenderedPageBreak/>
        <w:t>Navigating the portal</w:t>
      </w:r>
      <w:bookmarkEnd w:id="64"/>
      <w:bookmarkEnd w:id="65"/>
      <w:bookmarkEnd w:id="66"/>
      <w:r w:rsidRPr="00F25DDA">
        <w:rPr>
          <w:rFonts w:asciiTheme="minorHAnsi" w:hAnsiTheme="minorHAnsi" w:cstheme="minorHAnsi"/>
        </w:rPr>
        <w:t xml:space="preserve"> </w:t>
      </w:r>
    </w:p>
    <w:p w14:paraId="19C5673C" w14:textId="77777777" w:rsidR="003057D9" w:rsidRPr="00F25DDA" w:rsidRDefault="003057D9">
      <w:pPr>
        <w:pStyle w:val="Heading2"/>
        <w:spacing w:line="276" w:lineRule="auto"/>
        <w:rPr>
          <w:rFonts w:asciiTheme="minorHAnsi" w:hAnsiTheme="minorHAnsi" w:cstheme="minorHAnsi"/>
        </w:rPr>
      </w:pPr>
      <w:bookmarkStart w:id="67" w:name="_Toc207979627"/>
      <w:bookmarkStart w:id="68" w:name="_Toc208216507"/>
      <w:bookmarkStart w:id="69" w:name="_Toc209522322"/>
      <w:bookmarkStart w:id="70" w:name="_Toc209522414"/>
      <w:bookmarkStart w:id="71" w:name="_Toc209707124"/>
      <w:r w:rsidRPr="00F25DDA">
        <w:rPr>
          <w:rFonts w:asciiTheme="minorHAnsi" w:hAnsiTheme="minorHAnsi" w:cstheme="minorHAnsi"/>
        </w:rPr>
        <w:t>Dashboard</w:t>
      </w:r>
      <w:bookmarkEnd w:id="67"/>
      <w:bookmarkEnd w:id="68"/>
      <w:bookmarkEnd w:id="69"/>
      <w:bookmarkEnd w:id="70"/>
      <w:bookmarkEnd w:id="71"/>
    </w:p>
    <w:p w14:paraId="025A5BE9" w14:textId="60DEDA11" w:rsidR="00C22004" w:rsidRPr="00F25DDA" w:rsidRDefault="00C22004" w:rsidP="005B5A6B">
      <w:pPr>
        <w:pStyle w:val="Bulletedtext"/>
        <w:spacing w:line="276" w:lineRule="auto"/>
        <w:rPr>
          <w:rFonts w:cstheme="minorHAnsi"/>
        </w:rPr>
      </w:pPr>
      <w:r w:rsidRPr="00F25DDA">
        <w:rPr>
          <w:rFonts w:asciiTheme="minorHAnsi" w:hAnsiTheme="minorHAnsi" w:cstheme="minorHAnsi"/>
        </w:rPr>
        <w:t>Once you</w:t>
      </w:r>
      <w:r w:rsidR="00E037FE" w:rsidRPr="00F25DDA">
        <w:rPr>
          <w:rFonts w:asciiTheme="minorHAnsi" w:hAnsiTheme="minorHAnsi" w:cstheme="minorHAnsi"/>
        </w:rPr>
        <w:t xml:space="preserve"> and your authorised users(s)</w:t>
      </w:r>
      <w:r w:rsidRPr="00F25DDA">
        <w:rPr>
          <w:rFonts w:asciiTheme="minorHAnsi" w:hAnsiTheme="minorHAnsi" w:cstheme="minorHAnsi"/>
        </w:rPr>
        <w:t xml:space="preserve"> have gained access to the </w:t>
      </w:r>
      <w:r w:rsidR="005F2D49" w:rsidRPr="00F25DDA">
        <w:rPr>
          <w:rFonts w:asciiTheme="minorHAnsi" w:hAnsiTheme="minorHAnsi" w:cstheme="minorHAnsi"/>
        </w:rPr>
        <w:t>p</w:t>
      </w:r>
      <w:r w:rsidRPr="00F25DDA">
        <w:rPr>
          <w:rFonts w:asciiTheme="minorHAnsi" w:hAnsiTheme="minorHAnsi" w:cstheme="minorHAnsi"/>
        </w:rPr>
        <w:t xml:space="preserve">ortal, it will </w:t>
      </w:r>
      <w:r w:rsidR="00147508" w:rsidRPr="00F25DDA">
        <w:rPr>
          <w:rFonts w:asciiTheme="minorHAnsi" w:hAnsiTheme="minorHAnsi" w:cstheme="minorHAnsi"/>
        </w:rPr>
        <w:t>display</w:t>
      </w:r>
      <w:r w:rsidRPr="00F25DDA">
        <w:rPr>
          <w:rFonts w:asciiTheme="minorHAnsi" w:hAnsiTheme="minorHAnsi" w:cstheme="minorHAnsi"/>
        </w:rPr>
        <w:t xml:space="preserve"> the d</w:t>
      </w:r>
      <w:r w:rsidR="003057D9" w:rsidRPr="00F25DDA">
        <w:rPr>
          <w:rFonts w:asciiTheme="minorHAnsi" w:hAnsiTheme="minorHAnsi" w:cstheme="minorHAnsi"/>
        </w:rPr>
        <w:t xml:space="preserve">ashboard. </w:t>
      </w:r>
    </w:p>
    <w:p w14:paraId="68ACFC2A" w14:textId="36B05CBB" w:rsidR="00C22004" w:rsidRPr="00F25DDA" w:rsidRDefault="00746D22" w:rsidP="005B5A6B">
      <w:pPr>
        <w:pStyle w:val="Bulletedtext"/>
        <w:spacing w:line="276" w:lineRule="auto"/>
        <w:rPr>
          <w:rFonts w:cstheme="minorHAnsi"/>
        </w:rPr>
      </w:pPr>
      <w:r w:rsidRPr="00F25DDA">
        <w:rPr>
          <w:rFonts w:asciiTheme="minorHAnsi" w:hAnsiTheme="minorHAnsi" w:cstheme="minorHAnsi"/>
        </w:rPr>
        <w:t xml:space="preserve">You will be able to </w:t>
      </w:r>
      <w:r w:rsidR="003057D9" w:rsidRPr="00F25DDA">
        <w:rPr>
          <w:rFonts w:asciiTheme="minorHAnsi" w:hAnsiTheme="minorHAnsi" w:cstheme="minorHAnsi"/>
        </w:rPr>
        <w:t xml:space="preserve">see </w:t>
      </w:r>
      <w:r w:rsidRPr="00F25DDA">
        <w:rPr>
          <w:rFonts w:asciiTheme="minorHAnsi" w:hAnsiTheme="minorHAnsi" w:cstheme="minorHAnsi"/>
        </w:rPr>
        <w:t>you</w:t>
      </w:r>
      <w:r w:rsidR="003057D9" w:rsidRPr="00F25DDA">
        <w:rPr>
          <w:rFonts w:asciiTheme="minorHAnsi" w:hAnsiTheme="minorHAnsi" w:cstheme="minorHAnsi"/>
        </w:rPr>
        <w:t xml:space="preserve">r name and the regulated entity </w:t>
      </w:r>
      <w:r w:rsidRPr="00F25DDA">
        <w:rPr>
          <w:rFonts w:asciiTheme="minorHAnsi" w:hAnsiTheme="minorHAnsi" w:cstheme="minorHAnsi"/>
        </w:rPr>
        <w:t xml:space="preserve">you represent </w:t>
      </w:r>
      <w:r w:rsidR="003057D9" w:rsidRPr="00F25DDA">
        <w:rPr>
          <w:rFonts w:asciiTheme="minorHAnsi" w:hAnsiTheme="minorHAnsi" w:cstheme="minorHAnsi"/>
        </w:rPr>
        <w:t>on the top right-hand corner</w:t>
      </w:r>
      <w:r w:rsidR="00E037FE" w:rsidRPr="00F25DDA">
        <w:rPr>
          <w:rFonts w:asciiTheme="minorHAnsi" w:hAnsiTheme="minorHAnsi" w:cstheme="minorHAnsi"/>
        </w:rPr>
        <w:t xml:space="preserve">. </w:t>
      </w:r>
      <w:r w:rsidR="003057D9" w:rsidRPr="00F25DDA">
        <w:rPr>
          <w:rFonts w:asciiTheme="minorHAnsi" w:hAnsiTheme="minorHAnsi" w:cstheme="minorHAnsi"/>
        </w:rPr>
        <w:t xml:space="preserve"> </w:t>
      </w:r>
    </w:p>
    <w:p w14:paraId="7EBA1EE8" w14:textId="303A25EE" w:rsidR="003057D9" w:rsidRPr="00F25DDA" w:rsidRDefault="003057D9" w:rsidP="005B5A6B">
      <w:pPr>
        <w:pStyle w:val="Bulletedtext"/>
        <w:spacing w:line="276" w:lineRule="auto"/>
        <w:rPr>
          <w:rFonts w:cstheme="minorHAnsi"/>
        </w:rPr>
      </w:pPr>
      <w:r w:rsidRPr="00F25DDA">
        <w:rPr>
          <w:rFonts w:asciiTheme="minorHAnsi" w:hAnsiTheme="minorHAnsi" w:cstheme="minorHAnsi"/>
        </w:rPr>
        <w:t xml:space="preserve">In the portal </w:t>
      </w:r>
      <w:r w:rsidR="00746D22" w:rsidRPr="00F25DDA">
        <w:rPr>
          <w:rFonts w:asciiTheme="minorHAnsi" w:hAnsiTheme="minorHAnsi" w:cstheme="minorHAnsi"/>
        </w:rPr>
        <w:t xml:space="preserve">you </w:t>
      </w:r>
      <w:r w:rsidRPr="00F25DDA">
        <w:rPr>
          <w:rFonts w:asciiTheme="minorHAnsi" w:hAnsiTheme="minorHAnsi" w:cstheme="minorHAnsi"/>
        </w:rPr>
        <w:t xml:space="preserve">will be able to: </w:t>
      </w:r>
    </w:p>
    <w:p w14:paraId="45409A00" w14:textId="0631671B" w:rsidR="003057D9" w:rsidRPr="00F25DDA" w:rsidRDefault="003057D9" w:rsidP="005B5A6B">
      <w:pPr>
        <w:pStyle w:val="Bulletedtextlevel2"/>
        <w:spacing w:line="276" w:lineRule="auto"/>
        <w:rPr>
          <w:rFonts w:cstheme="minorHAnsi"/>
        </w:rPr>
      </w:pPr>
      <w:r w:rsidRPr="00F25DDA">
        <w:rPr>
          <w:rFonts w:asciiTheme="minorHAnsi" w:hAnsiTheme="minorHAnsi" w:cstheme="minorHAnsi"/>
        </w:rPr>
        <w:t xml:space="preserve">Apply for a </w:t>
      </w:r>
      <w:r w:rsidR="008A2A76" w:rsidRPr="00F25DDA">
        <w:rPr>
          <w:rFonts w:asciiTheme="minorHAnsi" w:hAnsiTheme="minorHAnsi" w:cstheme="minorHAnsi"/>
        </w:rPr>
        <w:t>u</w:t>
      </w:r>
      <w:r w:rsidRPr="00F25DDA">
        <w:rPr>
          <w:rFonts w:asciiTheme="minorHAnsi" w:hAnsiTheme="minorHAnsi" w:cstheme="minorHAnsi"/>
        </w:rPr>
        <w:t xml:space="preserve">nit </w:t>
      </w:r>
      <w:r w:rsidR="008A2A76" w:rsidRPr="00F25DDA">
        <w:rPr>
          <w:rFonts w:asciiTheme="minorHAnsi" w:hAnsiTheme="minorHAnsi" w:cstheme="minorHAnsi"/>
        </w:rPr>
        <w:t>r</w:t>
      </w:r>
      <w:r w:rsidRPr="00F25DDA">
        <w:rPr>
          <w:rFonts w:asciiTheme="minorHAnsi" w:hAnsiTheme="minorHAnsi" w:cstheme="minorHAnsi"/>
        </w:rPr>
        <w:t>egistry account.</w:t>
      </w:r>
    </w:p>
    <w:p w14:paraId="5A60C53E" w14:textId="77777777" w:rsidR="003057D9" w:rsidRPr="00F25DDA" w:rsidRDefault="003057D9" w:rsidP="005B5A6B">
      <w:pPr>
        <w:pStyle w:val="Bulletedtextlevel2"/>
        <w:spacing w:line="276" w:lineRule="auto"/>
        <w:rPr>
          <w:rFonts w:cstheme="minorHAnsi"/>
        </w:rPr>
      </w:pPr>
      <w:r w:rsidRPr="00F25DDA">
        <w:rPr>
          <w:rFonts w:asciiTheme="minorHAnsi" w:hAnsiTheme="minorHAnsi" w:cstheme="minorHAnsi"/>
        </w:rPr>
        <w:t>View how the entity’s fleet is performing against emissions targets.</w:t>
      </w:r>
    </w:p>
    <w:p w14:paraId="13512590" w14:textId="1A594FD5" w:rsidR="008A2A76" w:rsidRPr="00F25DDA" w:rsidRDefault="003057D9">
      <w:pPr>
        <w:pStyle w:val="Bulletedtextlevel2"/>
        <w:spacing w:line="276" w:lineRule="auto"/>
        <w:rPr>
          <w:rFonts w:cstheme="minorHAnsi"/>
        </w:rPr>
      </w:pPr>
      <w:r w:rsidRPr="00F25DDA">
        <w:rPr>
          <w:rFonts w:asciiTheme="minorHAnsi" w:hAnsiTheme="minorHAnsi" w:cstheme="minorHAnsi"/>
        </w:rPr>
        <w:t xml:space="preserve">View </w:t>
      </w:r>
      <w:r w:rsidR="008A2A76" w:rsidRPr="00F25DDA">
        <w:rPr>
          <w:rFonts w:asciiTheme="minorHAnsi" w:hAnsiTheme="minorHAnsi" w:cstheme="minorHAnsi"/>
        </w:rPr>
        <w:t xml:space="preserve">the entity’s </w:t>
      </w:r>
      <w:r w:rsidRPr="00F25DDA">
        <w:rPr>
          <w:rFonts w:asciiTheme="minorHAnsi" w:hAnsiTheme="minorHAnsi" w:cstheme="minorHAnsi"/>
        </w:rPr>
        <w:t>NVES</w:t>
      </w:r>
      <w:r w:rsidR="00E037FE" w:rsidRPr="00F25DDA">
        <w:rPr>
          <w:rFonts w:asciiTheme="minorHAnsi" w:hAnsiTheme="minorHAnsi" w:cstheme="minorHAnsi"/>
        </w:rPr>
        <w:t>-</w:t>
      </w:r>
      <w:r w:rsidRPr="00F25DDA">
        <w:rPr>
          <w:rFonts w:asciiTheme="minorHAnsi" w:hAnsiTheme="minorHAnsi" w:cstheme="minorHAnsi"/>
        </w:rPr>
        <w:t>specific data entered on the RAV</w:t>
      </w:r>
      <w:r w:rsidR="008A2A76" w:rsidRPr="00F25DDA">
        <w:rPr>
          <w:rFonts w:asciiTheme="minorHAnsi" w:hAnsiTheme="minorHAnsi" w:cstheme="minorHAnsi"/>
        </w:rPr>
        <w:t>.</w:t>
      </w:r>
    </w:p>
    <w:p w14:paraId="4D7BD428" w14:textId="6F586B07" w:rsidR="003057D9" w:rsidRPr="00F25DDA" w:rsidRDefault="008A2A76" w:rsidP="005B5A6B">
      <w:pPr>
        <w:pStyle w:val="Bulletedtextlevel2"/>
        <w:spacing w:line="276" w:lineRule="auto"/>
        <w:rPr>
          <w:rFonts w:cstheme="minorHAnsi"/>
        </w:rPr>
      </w:pPr>
      <w:r w:rsidRPr="00F25DDA">
        <w:rPr>
          <w:rFonts w:asciiTheme="minorHAnsi" w:hAnsiTheme="minorHAnsi" w:cstheme="minorHAnsi"/>
        </w:rPr>
        <w:t>D</w:t>
      </w:r>
      <w:r w:rsidR="003057D9" w:rsidRPr="00F25DDA">
        <w:rPr>
          <w:rFonts w:asciiTheme="minorHAnsi" w:hAnsiTheme="minorHAnsi" w:cstheme="minorHAnsi"/>
        </w:rPr>
        <w:t>ownload reconciliation reports.</w:t>
      </w:r>
    </w:p>
    <w:p w14:paraId="2286ED4E" w14:textId="0C6B7C3D" w:rsidR="003057D9" w:rsidRPr="00F25DDA" w:rsidRDefault="0050033E" w:rsidP="005B5A6B">
      <w:pPr>
        <w:pStyle w:val="Bulletedtextlevel2"/>
        <w:spacing w:line="276" w:lineRule="auto"/>
        <w:rPr>
          <w:rFonts w:cstheme="minorHAnsi"/>
        </w:rPr>
      </w:pPr>
      <w:r w:rsidRPr="00F25DDA">
        <w:rPr>
          <w:rFonts w:asciiTheme="minorHAnsi" w:hAnsiTheme="minorHAnsi" w:cstheme="minorHAnsi"/>
        </w:rPr>
        <w:t>See notifications</w:t>
      </w:r>
      <w:r w:rsidR="003057D9" w:rsidRPr="00F25DDA">
        <w:rPr>
          <w:rFonts w:asciiTheme="minorHAnsi" w:hAnsiTheme="minorHAnsi" w:cstheme="minorHAnsi"/>
        </w:rPr>
        <w:t>.</w:t>
      </w:r>
    </w:p>
    <w:p w14:paraId="2D4A9CF5" w14:textId="37845C80" w:rsidR="003057D9" w:rsidRPr="00F25DDA" w:rsidRDefault="00E037FE">
      <w:pPr>
        <w:spacing w:line="276" w:lineRule="auto"/>
        <w:rPr>
          <w:rFonts w:cstheme="minorHAnsi"/>
        </w:rPr>
      </w:pPr>
      <w:r w:rsidRPr="00F25DDA">
        <w:rPr>
          <w:rFonts w:cstheme="minorHAnsi"/>
          <w:noProof/>
        </w:rPr>
        <w:drawing>
          <wp:inline distT="0" distB="0" distL="0" distR="0" wp14:anchorId="6BDD729D" wp14:editId="4233DD00">
            <wp:extent cx="6099348" cy="4714875"/>
            <wp:effectExtent l="0" t="0" r="0" b="0"/>
            <wp:docPr id="47" name="Picture 47" descr="Two of the key information boxes on the portal dashboard page. The first is the performance year box which outlines target average carbon dioxide, fleet average carbon dioxide, and running emissions value (REV). The second is the apply for an NVES unit registry account box which leads the user to an application page and is crucial should the user want to manage NVES unit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12909" cy="4725358"/>
                    </a:xfrm>
                    <a:prstGeom prst="rect">
                      <a:avLst/>
                    </a:prstGeom>
                    <a:noFill/>
                    <a:ln w="19050">
                      <a:noFill/>
                    </a:ln>
                  </pic:spPr>
                </pic:pic>
              </a:graphicData>
            </a:graphic>
          </wp:inline>
        </w:drawing>
      </w:r>
    </w:p>
    <w:p w14:paraId="66B47F04" w14:textId="50E5BF41" w:rsidR="00746D22" w:rsidRPr="00F25DDA" w:rsidDel="008A2A76" w:rsidRDefault="00746D22" w:rsidP="005B5A6B">
      <w:pPr>
        <w:rPr>
          <w:rFonts w:cstheme="minorHAnsi"/>
        </w:rPr>
      </w:pPr>
    </w:p>
    <w:p w14:paraId="35A1922C" w14:textId="7139D944" w:rsidR="00746D22" w:rsidRPr="00F25DDA" w:rsidDel="008A2A76" w:rsidRDefault="00746D22" w:rsidP="005B5A6B"/>
    <w:p w14:paraId="2DA0CF98" w14:textId="77777777" w:rsidR="000B6D92" w:rsidRPr="00F25DDA" w:rsidRDefault="000B6D92">
      <w:pPr>
        <w:suppressAutoHyphens w:val="0"/>
      </w:pPr>
      <w:r w:rsidRPr="00F25DDA">
        <w:br w:type="page"/>
      </w:r>
    </w:p>
    <w:p w14:paraId="45C12C1A" w14:textId="77777777" w:rsidR="00DD11AD" w:rsidRPr="00F25DDA" w:rsidRDefault="00DD11AD" w:rsidP="005B5A6B">
      <w:pPr>
        <w:pStyle w:val="Heading2"/>
        <w:spacing w:line="276" w:lineRule="auto"/>
        <w:rPr>
          <w:rFonts w:asciiTheme="minorHAnsi" w:hAnsiTheme="minorHAnsi" w:cstheme="minorHAnsi"/>
        </w:rPr>
      </w:pPr>
      <w:bookmarkStart w:id="72" w:name="_Toc209522323"/>
      <w:bookmarkStart w:id="73" w:name="_Toc209522415"/>
      <w:bookmarkStart w:id="74" w:name="_Toc209707125"/>
      <w:r w:rsidRPr="00F25DDA">
        <w:rPr>
          <w:rFonts w:asciiTheme="minorHAnsi" w:hAnsiTheme="minorHAnsi" w:cstheme="minorHAnsi"/>
        </w:rPr>
        <w:lastRenderedPageBreak/>
        <w:t>Switch profiles (act for different entities)</w:t>
      </w:r>
      <w:bookmarkEnd w:id="72"/>
      <w:bookmarkEnd w:id="73"/>
      <w:bookmarkEnd w:id="74"/>
    </w:p>
    <w:p w14:paraId="52B22DE2" w14:textId="2315A989" w:rsidR="006E3E4B" w:rsidRPr="00F25DDA" w:rsidRDefault="00DD11AD" w:rsidP="005B5A6B">
      <w:pPr>
        <w:pStyle w:val="Bulletedtext"/>
        <w:spacing w:line="276" w:lineRule="auto"/>
        <w:rPr>
          <w:rFonts w:asciiTheme="minorHAnsi" w:hAnsiTheme="minorHAnsi" w:cstheme="minorHAnsi"/>
        </w:rPr>
      </w:pPr>
      <w:r w:rsidRPr="00F25DDA">
        <w:rPr>
          <w:rFonts w:asciiTheme="minorHAnsi" w:hAnsiTheme="minorHAnsi" w:cstheme="minorHAnsi"/>
        </w:rPr>
        <w:t xml:space="preserve">If </w:t>
      </w:r>
      <w:r w:rsidR="00746D22" w:rsidRPr="00F25DDA">
        <w:rPr>
          <w:rFonts w:asciiTheme="minorHAnsi" w:hAnsiTheme="minorHAnsi" w:cstheme="minorHAnsi"/>
        </w:rPr>
        <w:t xml:space="preserve">you have </w:t>
      </w:r>
      <w:r w:rsidRPr="00F25DDA">
        <w:rPr>
          <w:rFonts w:asciiTheme="minorHAnsi" w:hAnsiTheme="minorHAnsi" w:cstheme="minorHAnsi"/>
        </w:rPr>
        <w:t xml:space="preserve">NVES </w:t>
      </w:r>
      <w:r w:rsidR="00746D22" w:rsidRPr="00F25DDA">
        <w:rPr>
          <w:rFonts w:asciiTheme="minorHAnsi" w:hAnsiTheme="minorHAnsi" w:cstheme="minorHAnsi"/>
        </w:rPr>
        <w:t>a</w:t>
      </w:r>
      <w:r w:rsidRPr="00F25DDA">
        <w:rPr>
          <w:rFonts w:asciiTheme="minorHAnsi" w:hAnsiTheme="minorHAnsi" w:cstheme="minorHAnsi"/>
        </w:rPr>
        <w:t xml:space="preserve">uthority to act for multiple regulated entities (for example, if </w:t>
      </w:r>
      <w:r w:rsidR="00746D22" w:rsidRPr="00F25DDA">
        <w:rPr>
          <w:rFonts w:asciiTheme="minorHAnsi" w:hAnsiTheme="minorHAnsi" w:cstheme="minorHAnsi"/>
        </w:rPr>
        <w:t xml:space="preserve">you are </w:t>
      </w:r>
      <w:r w:rsidRPr="00F25DDA">
        <w:rPr>
          <w:rFonts w:asciiTheme="minorHAnsi" w:hAnsiTheme="minorHAnsi" w:cstheme="minorHAnsi"/>
        </w:rPr>
        <w:t xml:space="preserve">an agent), </w:t>
      </w:r>
      <w:r w:rsidR="00746D22" w:rsidRPr="00F25DDA">
        <w:rPr>
          <w:rFonts w:asciiTheme="minorHAnsi" w:hAnsiTheme="minorHAnsi" w:cstheme="minorHAnsi"/>
        </w:rPr>
        <w:t xml:space="preserve">you </w:t>
      </w:r>
      <w:r w:rsidRPr="00F25DDA">
        <w:rPr>
          <w:rFonts w:asciiTheme="minorHAnsi" w:hAnsiTheme="minorHAnsi" w:cstheme="minorHAnsi"/>
        </w:rPr>
        <w:t>can switch between entity profiles by clicking on the name of t</w:t>
      </w:r>
      <w:r w:rsidR="00746D22" w:rsidRPr="00F25DDA">
        <w:rPr>
          <w:rFonts w:asciiTheme="minorHAnsi" w:hAnsiTheme="minorHAnsi" w:cstheme="minorHAnsi"/>
        </w:rPr>
        <w:t>he</w:t>
      </w:r>
      <w:r w:rsidRPr="00F25DDA">
        <w:rPr>
          <w:rFonts w:asciiTheme="minorHAnsi" w:hAnsiTheme="minorHAnsi" w:cstheme="minorHAnsi"/>
        </w:rPr>
        <w:t xml:space="preserve"> regulated entity </w:t>
      </w:r>
      <w:r w:rsidR="00746D22" w:rsidRPr="00F25DDA">
        <w:rPr>
          <w:rFonts w:asciiTheme="minorHAnsi" w:hAnsiTheme="minorHAnsi" w:cstheme="minorHAnsi"/>
        </w:rPr>
        <w:t xml:space="preserve">you represent </w:t>
      </w:r>
      <w:r w:rsidR="004F5D61" w:rsidRPr="00F25DDA">
        <w:rPr>
          <w:rFonts w:asciiTheme="minorHAnsi" w:hAnsiTheme="minorHAnsi" w:cstheme="minorHAnsi"/>
        </w:rPr>
        <w:t>o</w:t>
      </w:r>
      <w:r w:rsidRPr="00F25DDA">
        <w:rPr>
          <w:rFonts w:asciiTheme="minorHAnsi" w:hAnsiTheme="minorHAnsi" w:cstheme="minorHAnsi"/>
        </w:rPr>
        <w:t xml:space="preserve">n the top right-hand corner of the page. </w:t>
      </w:r>
    </w:p>
    <w:p w14:paraId="25CB0202" w14:textId="05984A11" w:rsidR="00746D22" w:rsidRPr="00F25DDA" w:rsidRDefault="00DD11AD" w:rsidP="005B5A6B">
      <w:pPr>
        <w:pStyle w:val="Bulletedtext"/>
        <w:spacing w:line="276" w:lineRule="auto"/>
        <w:rPr>
          <w:rFonts w:asciiTheme="minorHAnsi" w:hAnsiTheme="minorHAnsi" w:cstheme="minorHAnsi"/>
        </w:rPr>
      </w:pPr>
      <w:r w:rsidRPr="00F25DDA">
        <w:rPr>
          <w:rFonts w:asciiTheme="minorHAnsi" w:hAnsiTheme="minorHAnsi" w:cstheme="minorHAnsi"/>
        </w:rPr>
        <w:t xml:space="preserve">The ‘Select Your Profile’ page will </w:t>
      </w:r>
      <w:r w:rsidR="00746D22" w:rsidRPr="00F25DDA">
        <w:rPr>
          <w:rFonts w:asciiTheme="minorHAnsi" w:hAnsiTheme="minorHAnsi" w:cstheme="minorHAnsi"/>
        </w:rPr>
        <w:t xml:space="preserve">appear and </w:t>
      </w:r>
      <w:r w:rsidRPr="00F25DDA">
        <w:rPr>
          <w:rFonts w:asciiTheme="minorHAnsi" w:hAnsiTheme="minorHAnsi" w:cstheme="minorHAnsi"/>
        </w:rPr>
        <w:t>show all the ROVER entities</w:t>
      </w:r>
      <w:r w:rsidR="00746D22" w:rsidRPr="00F25DDA">
        <w:rPr>
          <w:rFonts w:asciiTheme="minorHAnsi" w:hAnsiTheme="minorHAnsi" w:cstheme="minorHAnsi"/>
        </w:rPr>
        <w:t xml:space="preserve"> you have an</w:t>
      </w:r>
      <w:r w:rsidRPr="00F25DDA">
        <w:rPr>
          <w:rFonts w:asciiTheme="minorHAnsi" w:hAnsiTheme="minorHAnsi" w:cstheme="minorHAnsi"/>
        </w:rPr>
        <w:t xml:space="preserve"> NVES </w:t>
      </w:r>
      <w:r w:rsidR="00746D22" w:rsidRPr="00F25DDA">
        <w:rPr>
          <w:rFonts w:asciiTheme="minorHAnsi" w:hAnsiTheme="minorHAnsi" w:cstheme="minorHAnsi"/>
        </w:rPr>
        <w:t>a</w:t>
      </w:r>
      <w:r w:rsidRPr="00F25DDA">
        <w:rPr>
          <w:rFonts w:asciiTheme="minorHAnsi" w:hAnsiTheme="minorHAnsi" w:cstheme="minorHAnsi"/>
        </w:rPr>
        <w:t>uthority to act</w:t>
      </w:r>
      <w:r w:rsidR="00746D22" w:rsidRPr="00F25DDA">
        <w:rPr>
          <w:rFonts w:asciiTheme="minorHAnsi" w:hAnsiTheme="minorHAnsi" w:cstheme="minorHAnsi"/>
        </w:rPr>
        <w:t xml:space="preserve"> for</w:t>
      </w:r>
      <w:r w:rsidRPr="00F25DDA">
        <w:rPr>
          <w:rFonts w:asciiTheme="minorHAnsi" w:hAnsiTheme="minorHAnsi" w:cstheme="minorHAnsi"/>
        </w:rPr>
        <w:t xml:space="preserve">. </w:t>
      </w:r>
    </w:p>
    <w:p w14:paraId="6B4E8D69" w14:textId="78CEDDDC" w:rsidR="006E3E4B" w:rsidRPr="00F25DDA" w:rsidRDefault="00746D22" w:rsidP="005B5A6B">
      <w:pPr>
        <w:pStyle w:val="Bulletedtext"/>
        <w:spacing w:line="276" w:lineRule="auto"/>
        <w:rPr>
          <w:rFonts w:cstheme="minorHAnsi"/>
        </w:rPr>
      </w:pPr>
      <w:r w:rsidRPr="00F25DDA">
        <w:rPr>
          <w:rFonts w:asciiTheme="minorHAnsi" w:hAnsiTheme="minorHAnsi" w:cstheme="minorHAnsi"/>
        </w:rPr>
        <w:t>If you are missing an entity</w:t>
      </w:r>
      <w:r w:rsidR="00B738F8" w:rsidRPr="00F25DDA">
        <w:rPr>
          <w:rFonts w:asciiTheme="minorHAnsi" w:hAnsiTheme="minorHAnsi" w:cstheme="minorHAnsi"/>
        </w:rPr>
        <w:t>, check that you have NVES authority to act for that entity. If something is still wrong, contact your NVES account manager or email</w:t>
      </w:r>
      <w:r w:rsidR="00B738F8" w:rsidRPr="00F25DDA">
        <w:t xml:space="preserve"> </w:t>
      </w:r>
      <w:hyperlink r:id="rId45" w:history="1">
        <w:r w:rsidR="00B738F8" w:rsidRPr="00F25DDA">
          <w:rPr>
            <w:rStyle w:val="Hyperlink"/>
            <w:rFonts w:asciiTheme="minorHAnsi" w:hAnsiTheme="minorHAnsi" w:cstheme="minorHAnsi"/>
          </w:rPr>
          <w:t>NVESRegulator@infrastructure.gov.au</w:t>
        </w:r>
      </w:hyperlink>
      <w:r w:rsidR="00B738F8" w:rsidRPr="00F25DDA">
        <w:t>.</w:t>
      </w:r>
    </w:p>
    <w:p w14:paraId="220DB870" w14:textId="09C946B8" w:rsidR="00DD11AD" w:rsidRPr="00F25DDA" w:rsidRDefault="004D5D74" w:rsidP="005B5A6B">
      <w:pPr>
        <w:pStyle w:val="Bulletedtextlevel2"/>
      </w:pPr>
      <w:r w:rsidRPr="00F25DDA">
        <w:rPr>
          <w:b/>
        </w:rPr>
        <w:t>Important</w:t>
      </w:r>
      <w:r w:rsidR="006E3E4B" w:rsidRPr="00F25DDA">
        <w:rPr>
          <w:b/>
        </w:rPr>
        <w:t>:</w:t>
      </w:r>
      <w:r w:rsidR="006E3E4B" w:rsidRPr="00F25DDA">
        <w:t xml:space="preserve"> </w:t>
      </w:r>
      <w:r w:rsidR="00746D22" w:rsidRPr="00F25DDA">
        <w:t>you</w:t>
      </w:r>
      <w:r w:rsidR="00DD11AD" w:rsidRPr="00F25DDA">
        <w:t xml:space="preserve"> can only access the portal for</w:t>
      </w:r>
      <w:r w:rsidR="00746D22" w:rsidRPr="00F25DDA">
        <w:t xml:space="preserve"> an entity you </w:t>
      </w:r>
      <w:r w:rsidR="00DD11AD" w:rsidRPr="00F25DDA">
        <w:t>have</w:t>
      </w:r>
      <w:r w:rsidR="008A2A76" w:rsidRPr="00F25DDA">
        <w:t xml:space="preserve"> authority to act for and who has</w:t>
      </w:r>
      <w:r w:rsidR="00DD11AD" w:rsidRPr="00F25DDA">
        <w:t xml:space="preserve"> entered an NVES covered vehicle on the RAV</w:t>
      </w:r>
      <w:r w:rsidRPr="00F25DDA">
        <w:t xml:space="preserve"> from 1 July 2025</w:t>
      </w:r>
      <w:r w:rsidR="00DD11AD" w:rsidRPr="00F25DDA">
        <w:t xml:space="preserve">. </w:t>
      </w:r>
    </w:p>
    <w:p w14:paraId="03695451" w14:textId="77777777" w:rsidR="00DD11AD" w:rsidRPr="00F25DDA" w:rsidRDefault="00DD11AD">
      <w:pPr>
        <w:spacing w:line="276" w:lineRule="auto"/>
        <w:rPr>
          <w:rFonts w:cstheme="minorHAnsi"/>
        </w:rPr>
      </w:pPr>
      <w:r w:rsidRPr="00F25DDA">
        <w:rPr>
          <w:rFonts w:cstheme="minorHAnsi"/>
          <w:noProof/>
        </w:rPr>
        <w:drawing>
          <wp:inline distT="0" distB="0" distL="0" distR="0" wp14:anchorId="7AD460AB" wp14:editId="4CF27624">
            <wp:extent cx="6314185" cy="3810000"/>
            <wp:effectExtent l="0" t="0" r="0" b="0"/>
            <wp:docPr id="58" name="Picture 58" descr="A screenshot of how an agent can switch between regulated entities by clicking their profile and clicking the small circle next to the name of the entity they would like to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30408" cy="3819789"/>
                    </a:xfrm>
                    <a:prstGeom prst="rect">
                      <a:avLst/>
                    </a:prstGeom>
                    <a:noFill/>
                  </pic:spPr>
                </pic:pic>
              </a:graphicData>
            </a:graphic>
          </wp:inline>
        </w:drawing>
      </w:r>
    </w:p>
    <w:p w14:paraId="78CBD24E" w14:textId="77777777" w:rsidR="00EC3CEA" w:rsidRPr="00F25DDA" w:rsidRDefault="00EC3CEA">
      <w:pPr>
        <w:suppressAutoHyphens w:val="0"/>
        <w:rPr>
          <w:rFonts w:eastAsiaTheme="majorEastAsia" w:cstheme="minorHAnsi"/>
          <w:color w:val="05232F"/>
          <w:sz w:val="36"/>
          <w:szCs w:val="26"/>
        </w:rPr>
      </w:pPr>
      <w:bookmarkStart w:id="75" w:name="_Toc207979628"/>
      <w:bookmarkStart w:id="76" w:name="_Toc208216508"/>
      <w:r w:rsidRPr="00F25DDA">
        <w:rPr>
          <w:rFonts w:cstheme="minorHAnsi"/>
        </w:rPr>
        <w:br w:type="page"/>
      </w:r>
    </w:p>
    <w:p w14:paraId="5EA58F47" w14:textId="58095341" w:rsidR="003057D9" w:rsidRPr="00F25DDA" w:rsidRDefault="003057D9">
      <w:pPr>
        <w:pStyle w:val="Heading2"/>
        <w:spacing w:line="276" w:lineRule="auto"/>
        <w:rPr>
          <w:rFonts w:asciiTheme="minorHAnsi" w:hAnsiTheme="minorHAnsi" w:cstheme="minorHAnsi"/>
        </w:rPr>
      </w:pPr>
      <w:bookmarkStart w:id="77" w:name="_Toc209522324"/>
      <w:bookmarkStart w:id="78" w:name="_Toc209522416"/>
      <w:bookmarkStart w:id="79" w:name="_Toc209707126"/>
      <w:r w:rsidRPr="00F25DDA">
        <w:rPr>
          <w:rFonts w:asciiTheme="minorHAnsi" w:hAnsiTheme="minorHAnsi" w:cstheme="minorHAnsi"/>
        </w:rPr>
        <w:lastRenderedPageBreak/>
        <w:t>Notifications</w:t>
      </w:r>
      <w:bookmarkEnd w:id="75"/>
      <w:bookmarkEnd w:id="76"/>
      <w:bookmarkEnd w:id="77"/>
      <w:bookmarkEnd w:id="78"/>
      <w:bookmarkEnd w:id="79"/>
    </w:p>
    <w:p w14:paraId="7980FD48" w14:textId="23A356D4" w:rsidR="000D4122" w:rsidRPr="00F25DDA" w:rsidRDefault="000D4122" w:rsidP="005B5A6B">
      <w:pPr>
        <w:pStyle w:val="Bulletedtext"/>
        <w:spacing w:line="276" w:lineRule="auto"/>
        <w:rPr>
          <w:rFonts w:asciiTheme="minorHAnsi" w:hAnsiTheme="minorHAnsi" w:cstheme="minorHAnsi"/>
        </w:rPr>
      </w:pPr>
      <w:r w:rsidRPr="00F25DDA">
        <w:rPr>
          <w:rFonts w:asciiTheme="minorHAnsi" w:hAnsiTheme="minorHAnsi" w:cstheme="minorHAnsi"/>
        </w:rPr>
        <w:t xml:space="preserve">The notifications page can be accessed by clicking on the second icon in the </w:t>
      </w:r>
      <w:r w:rsidR="008A2A76" w:rsidRPr="00F25DDA">
        <w:rPr>
          <w:rFonts w:asciiTheme="minorHAnsi" w:hAnsiTheme="minorHAnsi" w:cstheme="minorHAnsi"/>
        </w:rPr>
        <w:t>p</w:t>
      </w:r>
      <w:r w:rsidRPr="00F25DDA">
        <w:rPr>
          <w:rFonts w:asciiTheme="minorHAnsi" w:hAnsiTheme="minorHAnsi" w:cstheme="minorHAnsi"/>
        </w:rPr>
        <w:t>ortal</w:t>
      </w:r>
      <w:r w:rsidR="008A2A76" w:rsidRPr="00F25DDA">
        <w:rPr>
          <w:rFonts w:asciiTheme="minorHAnsi" w:hAnsiTheme="minorHAnsi" w:cstheme="minorHAnsi"/>
        </w:rPr>
        <w:t>’s</w:t>
      </w:r>
      <w:r w:rsidRPr="00F25DDA">
        <w:rPr>
          <w:rFonts w:asciiTheme="minorHAnsi" w:hAnsiTheme="minorHAnsi" w:cstheme="minorHAnsi"/>
        </w:rPr>
        <w:t xml:space="preserve"> banner</w:t>
      </w:r>
      <w:r w:rsidR="009C7CD0" w:rsidRPr="00F25DDA">
        <w:rPr>
          <w:rFonts w:asciiTheme="minorHAnsi" w:hAnsiTheme="minorHAnsi" w:cstheme="minorHAnsi"/>
        </w:rPr>
        <w:t>.</w:t>
      </w:r>
      <w:r w:rsidRPr="00F25DDA">
        <w:rPr>
          <w:rFonts w:asciiTheme="minorHAnsi" w:hAnsiTheme="minorHAnsi" w:cstheme="minorHAnsi"/>
        </w:rPr>
        <w:t xml:space="preserve"> </w:t>
      </w:r>
    </w:p>
    <w:p w14:paraId="7B3F7B51" w14:textId="38A3B03C" w:rsidR="008430EA" w:rsidRPr="00F25DDA" w:rsidRDefault="008430EA" w:rsidP="005B5A6B">
      <w:pPr>
        <w:pStyle w:val="Bulletedtext"/>
        <w:spacing w:line="276" w:lineRule="auto"/>
        <w:rPr>
          <w:rFonts w:cstheme="minorHAnsi"/>
        </w:rPr>
      </w:pPr>
      <w:r w:rsidRPr="00F25DDA">
        <w:rPr>
          <w:rFonts w:asciiTheme="minorHAnsi" w:hAnsiTheme="minorHAnsi" w:cstheme="minorHAnsi"/>
        </w:rPr>
        <w:t>T</w:t>
      </w:r>
      <w:r w:rsidR="000D4122" w:rsidRPr="00F25DDA">
        <w:rPr>
          <w:rFonts w:asciiTheme="minorHAnsi" w:hAnsiTheme="minorHAnsi" w:cstheme="minorHAnsi"/>
        </w:rPr>
        <w:t xml:space="preserve">his page allows you </w:t>
      </w:r>
      <w:r w:rsidRPr="00F25DDA">
        <w:rPr>
          <w:rFonts w:asciiTheme="minorHAnsi" w:hAnsiTheme="minorHAnsi" w:cstheme="minorHAnsi"/>
        </w:rPr>
        <w:t xml:space="preserve">and your authorised user(s) </w:t>
      </w:r>
      <w:r w:rsidR="000D4122" w:rsidRPr="00F25DDA">
        <w:rPr>
          <w:rFonts w:asciiTheme="minorHAnsi" w:hAnsiTheme="minorHAnsi" w:cstheme="minorHAnsi"/>
        </w:rPr>
        <w:t xml:space="preserve">to </w:t>
      </w:r>
      <w:r w:rsidR="003057D9" w:rsidRPr="00F25DDA">
        <w:rPr>
          <w:rFonts w:asciiTheme="minorHAnsi" w:hAnsiTheme="minorHAnsi" w:cstheme="minorHAnsi"/>
        </w:rPr>
        <w:t>view notifications and requests for information</w:t>
      </w:r>
      <w:r w:rsidR="00281F88" w:rsidRPr="00F25DDA">
        <w:rPr>
          <w:rFonts w:asciiTheme="minorHAnsi" w:hAnsiTheme="minorHAnsi" w:cstheme="minorHAnsi"/>
        </w:rPr>
        <w:t xml:space="preserve"> from us</w:t>
      </w:r>
      <w:r w:rsidR="003057D9" w:rsidRPr="00F25DDA">
        <w:rPr>
          <w:rFonts w:asciiTheme="minorHAnsi" w:hAnsiTheme="minorHAnsi" w:cstheme="minorHAnsi"/>
        </w:rPr>
        <w:t xml:space="preserve">. </w:t>
      </w:r>
      <w:r w:rsidR="009472FB" w:rsidRPr="00F25DDA">
        <w:rPr>
          <w:rFonts w:asciiTheme="minorHAnsi" w:hAnsiTheme="minorHAnsi" w:cstheme="minorHAnsi"/>
          <w:noProof/>
        </w:rPr>
        <w:drawing>
          <wp:inline distT="0" distB="0" distL="0" distR="0" wp14:anchorId="7A98263D" wp14:editId="1065BED8">
            <wp:extent cx="6139162" cy="4772025"/>
            <wp:effectExtent l="0" t="0" r="0" b="0"/>
            <wp:docPr id="48" name="Picture 48" descr="A full screen view of the notifications page showing how notifications will be organised in a table with 'to', 'date', 'subject', and 'status' columns it will layout. It also points to a small pencil and paper symbol to the right of the 'status' column which can be used to res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46321" cy="4777590"/>
                    </a:xfrm>
                    <a:prstGeom prst="rect">
                      <a:avLst/>
                    </a:prstGeom>
                    <a:noFill/>
                  </pic:spPr>
                </pic:pic>
              </a:graphicData>
            </a:graphic>
          </wp:inline>
        </w:drawing>
      </w:r>
      <w:r w:rsidR="004D5D74" w:rsidRPr="00F25DDA">
        <w:rPr>
          <w:rFonts w:asciiTheme="minorHAnsi" w:hAnsiTheme="minorHAnsi" w:cstheme="minorHAnsi"/>
        </w:rPr>
        <w:br/>
      </w:r>
    </w:p>
    <w:tbl>
      <w:tblPr>
        <w:tblStyle w:val="IconBoxTable"/>
        <w:tblW w:w="0" w:type="auto"/>
        <w:tblLook w:val="04A0" w:firstRow="1" w:lastRow="0" w:firstColumn="1" w:lastColumn="0" w:noHBand="0" w:noVBand="1"/>
      </w:tblPr>
      <w:tblGrid>
        <w:gridCol w:w="9854"/>
      </w:tblGrid>
      <w:tr w:rsidR="004D5D74" w:rsidRPr="00F25DDA" w14:paraId="6DAF85CC" w14:textId="77777777" w:rsidTr="004D5D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tcPr>
          <w:p w14:paraId="33E54FF8" w14:textId="223C0602" w:rsidR="004D5D74" w:rsidRPr="00F25DDA" w:rsidRDefault="004D5D74" w:rsidP="00EC3CEA">
            <w:pPr>
              <w:pStyle w:val="Heading3"/>
              <w:outlineLvl w:val="2"/>
            </w:pPr>
            <w:bookmarkStart w:id="80" w:name="_Toc209522325"/>
            <w:r w:rsidRPr="00F25DDA">
              <w:t>Important: Responding to requests for information</w:t>
            </w:r>
            <w:bookmarkEnd w:id="80"/>
          </w:p>
          <w:p w14:paraId="6957F06D" w14:textId="6762FA0D" w:rsidR="004D5D74" w:rsidRPr="00F25DDA" w:rsidRDefault="004D5D74" w:rsidP="004D5D74">
            <w:pPr>
              <w:pStyle w:val="Bulletedtext"/>
              <w:numPr>
                <w:ilvl w:val="0"/>
                <w:numId w:val="0"/>
              </w:numPr>
              <w:spacing w:line="276" w:lineRule="auto"/>
              <w:rPr>
                <w:rFonts w:cstheme="minorHAnsi"/>
              </w:rPr>
            </w:pPr>
            <w:r w:rsidRPr="00F25DDA">
              <w:rPr>
                <w:rFonts w:cstheme="minorHAnsi"/>
              </w:rPr>
              <w:t>You cannot respond to requests for information from us in the portal</w:t>
            </w:r>
            <w:r w:rsidR="00281F88" w:rsidRPr="00F25DDA">
              <w:rPr>
                <w:rFonts w:cstheme="minorHAnsi"/>
              </w:rPr>
              <w:t xml:space="preserve"> at this stage</w:t>
            </w:r>
            <w:r w:rsidRPr="00F25DDA">
              <w:rPr>
                <w:rFonts w:cstheme="minorHAnsi"/>
              </w:rPr>
              <w:t xml:space="preserve">. Responses must be emailed to us at </w:t>
            </w:r>
            <w:hyperlink r:id="rId48" w:history="1">
              <w:r w:rsidRPr="00F25DDA">
                <w:rPr>
                  <w:rStyle w:val="Hyperlink"/>
                  <w:rFonts w:cstheme="minorHAnsi"/>
                </w:rPr>
                <w:t>NVESRegulator@infrastructure.gov.au</w:t>
              </w:r>
            </w:hyperlink>
            <w:r w:rsidRPr="00F25DDA">
              <w:rPr>
                <w:rFonts w:cstheme="minorHAnsi"/>
              </w:rPr>
              <w:t xml:space="preserve">. </w:t>
            </w:r>
            <w:r w:rsidR="00281F88" w:rsidRPr="00F25DDA">
              <w:rPr>
                <w:rFonts w:cstheme="minorHAnsi"/>
              </w:rPr>
              <w:t>This feature will be added in a later release.</w:t>
            </w:r>
          </w:p>
        </w:tc>
      </w:tr>
    </w:tbl>
    <w:p w14:paraId="2FE4CDD0" w14:textId="3DBB3069" w:rsidR="003057D9" w:rsidRPr="00F25DDA" w:rsidRDefault="003057D9">
      <w:pPr>
        <w:spacing w:line="276" w:lineRule="auto"/>
        <w:rPr>
          <w:rFonts w:cstheme="minorHAnsi"/>
        </w:rPr>
      </w:pPr>
    </w:p>
    <w:p w14:paraId="32B338F6" w14:textId="7BA87BB2" w:rsidR="006E3E4B" w:rsidRPr="00F25DDA" w:rsidRDefault="000B6D92" w:rsidP="000B6D92">
      <w:pPr>
        <w:suppressAutoHyphens w:val="0"/>
        <w:rPr>
          <w:rFonts w:cstheme="minorHAnsi"/>
        </w:rPr>
      </w:pPr>
      <w:bookmarkStart w:id="81" w:name="_Toc207979629"/>
      <w:bookmarkStart w:id="82" w:name="_Toc208216509"/>
      <w:r w:rsidRPr="00F25DDA">
        <w:rPr>
          <w:rFonts w:cstheme="minorHAnsi"/>
        </w:rPr>
        <w:br w:type="page"/>
      </w:r>
    </w:p>
    <w:p w14:paraId="77B8606D" w14:textId="7358DA14" w:rsidR="003057D9" w:rsidRPr="00F25DDA" w:rsidRDefault="003057D9">
      <w:pPr>
        <w:pStyle w:val="Heading2"/>
        <w:spacing w:line="276" w:lineRule="auto"/>
        <w:rPr>
          <w:rFonts w:asciiTheme="minorHAnsi" w:hAnsiTheme="minorHAnsi" w:cstheme="minorHAnsi"/>
        </w:rPr>
      </w:pPr>
      <w:bookmarkStart w:id="83" w:name="_Toc209522326"/>
      <w:bookmarkStart w:id="84" w:name="_Toc209522417"/>
      <w:bookmarkStart w:id="85" w:name="_Toc209707127"/>
      <w:r w:rsidRPr="00F25DDA">
        <w:rPr>
          <w:rFonts w:asciiTheme="minorHAnsi" w:hAnsiTheme="minorHAnsi" w:cstheme="minorHAnsi"/>
        </w:rPr>
        <w:lastRenderedPageBreak/>
        <w:t>Vehicles</w:t>
      </w:r>
      <w:bookmarkEnd w:id="81"/>
      <w:bookmarkEnd w:id="82"/>
      <w:bookmarkEnd w:id="83"/>
      <w:bookmarkEnd w:id="84"/>
      <w:bookmarkEnd w:id="85"/>
    </w:p>
    <w:p w14:paraId="7A59796F" w14:textId="12E10FCC" w:rsidR="00B738F8" w:rsidRPr="00F25DDA" w:rsidRDefault="000D4122" w:rsidP="004D5D74">
      <w:pPr>
        <w:pStyle w:val="Bulletedtext"/>
        <w:spacing w:line="276" w:lineRule="auto"/>
        <w:rPr>
          <w:rFonts w:asciiTheme="minorHAnsi" w:hAnsiTheme="minorHAnsi" w:cstheme="minorHAnsi"/>
        </w:rPr>
      </w:pPr>
      <w:r w:rsidRPr="00F25DDA">
        <w:rPr>
          <w:rFonts w:asciiTheme="minorHAnsi" w:hAnsiTheme="minorHAnsi" w:cstheme="minorHAnsi"/>
        </w:rPr>
        <w:t xml:space="preserve">The </w:t>
      </w:r>
      <w:r w:rsidR="00D42F61" w:rsidRPr="00F25DDA">
        <w:rPr>
          <w:rFonts w:asciiTheme="minorHAnsi" w:hAnsiTheme="minorHAnsi" w:cstheme="minorHAnsi"/>
        </w:rPr>
        <w:t>V</w:t>
      </w:r>
      <w:r w:rsidRPr="00F25DDA">
        <w:rPr>
          <w:rFonts w:asciiTheme="minorHAnsi" w:hAnsiTheme="minorHAnsi" w:cstheme="minorHAnsi"/>
        </w:rPr>
        <w:t xml:space="preserve">ehicles page can be accessed by clicking on the third icon in the </w:t>
      </w:r>
      <w:r w:rsidR="005F2D49" w:rsidRPr="00F25DDA">
        <w:rPr>
          <w:rFonts w:asciiTheme="minorHAnsi" w:hAnsiTheme="minorHAnsi" w:cstheme="minorHAnsi"/>
        </w:rPr>
        <w:t>p</w:t>
      </w:r>
      <w:r w:rsidRPr="00F25DDA">
        <w:rPr>
          <w:rFonts w:asciiTheme="minorHAnsi" w:hAnsiTheme="minorHAnsi" w:cstheme="minorHAnsi"/>
        </w:rPr>
        <w:t>ortal</w:t>
      </w:r>
      <w:r w:rsidR="008A2A76" w:rsidRPr="00F25DDA">
        <w:rPr>
          <w:rFonts w:asciiTheme="minorHAnsi" w:hAnsiTheme="minorHAnsi" w:cstheme="minorHAnsi"/>
        </w:rPr>
        <w:t>’s</w:t>
      </w:r>
      <w:r w:rsidRPr="00F25DDA">
        <w:rPr>
          <w:rFonts w:asciiTheme="minorHAnsi" w:hAnsiTheme="minorHAnsi" w:cstheme="minorHAnsi"/>
        </w:rPr>
        <w:t xml:space="preserve"> banner. </w:t>
      </w:r>
    </w:p>
    <w:p w14:paraId="1A0DA40B" w14:textId="285A9D7A" w:rsidR="000D4122" w:rsidRPr="00F25DDA" w:rsidRDefault="000D4122" w:rsidP="005B5A6B">
      <w:pPr>
        <w:pStyle w:val="Bulletedtext"/>
        <w:numPr>
          <w:ilvl w:val="0"/>
          <w:numId w:val="0"/>
        </w:numPr>
        <w:spacing w:line="276" w:lineRule="auto"/>
        <w:rPr>
          <w:rFonts w:asciiTheme="minorHAnsi" w:hAnsiTheme="minorHAnsi" w:cstheme="minorHAnsi"/>
        </w:rPr>
      </w:pPr>
      <w:r w:rsidRPr="00F25DDA">
        <w:rPr>
          <w:rFonts w:asciiTheme="minorHAnsi" w:hAnsiTheme="minorHAnsi" w:cstheme="minorHAnsi"/>
          <w:noProof/>
        </w:rPr>
        <w:drawing>
          <wp:inline distT="0" distB="0" distL="0" distR="0" wp14:anchorId="3758077F" wp14:editId="5E36110C">
            <wp:extent cx="6212840" cy="1697227"/>
            <wp:effectExtent l="0" t="0" r="0" b="0"/>
            <wp:docPr id="51" name="Picture 51" descr="A screenshot of the portal with the vehicles icon selected which turns it to a navy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5418"/>
                    <a:stretch/>
                  </pic:blipFill>
                  <pic:spPr bwMode="auto">
                    <a:xfrm>
                      <a:off x="0" y="0"/>
                      <a:ext cx="6236773" cy="1703765"/>
                    </a:xfrm>
                    <a:prstGeom prst="rect">
                      <a:avLst/>
                    </a:prstGeom>
                    <a:ln>
                      <a:noFill/>
                    </a:ln>
                    <a:extLst>
                      <a:ext uri="{53640926-AAD7-44D8-BBD7-CCE9431645EC}">
                        <a14:shadowObscured xmlns:a14="http://schemas.microsoft.com/office/drawing/2010/main"/>
                      </a:ext>
                    </a:extLst>
                  </pic:spPr>
                </pic:pic>
              </a:graphicData>
            </a:graphic>
          </wp:inline>
        </w:drawing>
      </w:r>
    </w:p>
    <w:p w14:paraId="2E536343" w14:textId="01190538" w:rsidR="00724619" w:rsidRPr="00F25DDA" w:rsidRDefault="00724619" w:rsidP="005B5A6B">
      <w:pPr>
        <w:pStyle w:val="Bulletedtext"/>
        <w:spacing w:line="276" w:lineRule="auto"/>
        <w:rPr>
          <w:rFonts w:asciiTheme="minorHAnsi" w:hAnsiTheme="minorHAnsi" w:cstheme="minorHAnsi"/>
        </w:rPr>
      </w:pPr>
      <w:r w:rsidRPr="00F25DDA">
        <w:rPr>
          <w:rFonts w:asciiTheme="minorHAnsi" w:hAnsiTheme="minorHAnsi" w:cstheme="minorHAnsi"/>
        </w:rPr>
        <w:t>It shows the NVES vehicles your entity has entered on the RAV. You can track and reconcile these vehicles.</w:t>
      </w:r>
    </w:p>
    <w:p w14:paraId="0ED562A2" w14:textId="27B5F61D" w:rsidR="003057D9" w:rsidRPr="00F25DDA" w:rsidRDefault="00527067" w:rsidP="005B5A6B">
      <w:pPr>
        <w:pStyle w:val="Bulletedtext"/>
        <w:spacing w:line="276" w:lineRule="auto"/>
        <w:rPr>
          <w:rFonts w:cstheme="minorHAnsi"/>
        </w:rPr>
      </w:pPr>
      <w:r w:rsidRPr="00F25DDA">
        <w:rPr>
          <w:rFonts w:asciiTheme="minorHAnsi" w:hAnsiTheme="minorHAnsi" w:cstheme="minorHAnsi"/>
        </w:rPr>
        <w:t xml:space="preserve">Under ‘data from RAV entries’ </w:t>
      </w:r>
      <w:r w:rsidR="00B53ED2" w:rsidRPr="00F25DDA">
        <w:rPr>
          <w:rFonts w:asciiTheme="minorHAnsi" w:hAnsiTheme="minorHAnsi" w:cstheme="minorHAnsi"/>
        </w:rPr>
        <w:t>you</w:t>
      </w:r>
      <w:r w:rsidR="003057D9" w:rsidRPr="00F25DDA">
        <w:rPr>
          <w:rFonts w:asciiTheme="minorHAnsi" w:hAnsiTheme="minorHAnsi" w:cstheme="minorHAnsi"/>
        </w:rPr>
        <w:t xml:space="preserve"> can:</w:t>
      </w:r>
    </w:p>
    <w:p w14:paraId="2B359A53" w14:textId="5F27B4B0" w:rsidR="003057D9" w:rsidRPr="00F25DDA" w:rsidRDefault="003057D9" w:rsidP="005B5A6B">
      <w:pPr>
        <w:pStyle w:val="Bulletedtextlevel2"/>
        <w:spacing w:line="276" w:lineRule="auto"/>
        <w:rPr>
          <w:rFonts w:cstheme="minorHAnsi"/>
        </w:rPr>
      </w:pPr>
      <w:r w:rsidRPr="00F25DDA">
        <w:rPr>
          <w:rFonts w:asciiTheme="minorHAnsi" w:hAnsiTheme="minorHAnsi" w:cstheme="minorHAnsi"/>
        </w:rPr>
        <w:t>View information about each covered vehicle, such as NVES vehicle type, carbon dioxide (CO</w:t>
      </w:r>
      <w:r w:rsidRPr="00F25DDA">
        <w:rPr>
          <w:rFonts w:asciiTheme="minorHAnsi" w:hAnsiTheme="minorHAnsi" w:cstheme="minorHAnsi"/>
          <w:vertAlign w:val="subscript"/>
        </w:rPr>
        <w:t>2</w:t>
      </w:r>
      <w:r w:rsidRPr="00F25DDA">
        <w:rPr>
          <w:rFonts w:asciiTheme="minorHAnsi" w:hAnsiTheme="minorHAnsi" w:cstheme="minorHAnsi"/>
        </w:rPr>
        <w:t>) emissions, mass in running order (MIRO) and the emissions target.</w:t>
      </w:r>
    </w:p>
    <w:p w14:paraId="41883F0D" w14:textId="0AECE64C" w:rsidR="00527067" w:rsidRPr="00F25DDA" w:rsidRDefault="003057D9" w:rsidP="004D5D74">
      <w:pPr>
        <w:pStyle w:val="Bulletedtext"/>
      </w:pPr>
      <w:r w:rsidRPr="00F25DDA">
        <w:t xml:space="preserve">Sort and filter the vehicles shown in the table by </w:t>
      </w:r>
      <w:r w:rsidR="00527067" w:rsidRPr="00F25DDA">
        <w:t>date (most recent to leas</w:t>
      </w:r>
      <w:r w:rsidR="00281F88" w:rsidRPr="00F25DDA">
        <w:t>t</w:t>
      </w:r>
      <w:r w:rsidR="00527067" w:rsidRPr="00F25DDA">
        <w:t xml:space="preserve"> recent – this is the </w:t>
      </w:r>
      <w:r w:rsidRPr="00F25DDA">
        <w:t>default</w:t>
      </w:r>
      <w:r w:rsidR="00527067" w:rsidRPr="00F25DDA">
        <w:t xml:space="preserve"> setting</w:t>
      </w:r>
      <w:r w:rsidRPr="00F25DDA">
        <w:t xml:space="preserve">), VIN, RAV entry date (date range), approval number, vehicle type, make </w:t>
      </w:r>
      <w:r w:rsidR="00281F88" w:rsidRPr="00F25DDA">
        <w:t xml:space="preserve">or </w:t>
      </w:r>
      <w:r w:rsidRPr="00F25DDA">
        <w:t>mod</w:t>
      </w:r>
      <w:r w:rsidR="00527067" w:rsidRPr="00F25DDA">
        <w:t>el.</w:t>
      </w:r>
      <w:r w:rsidR="00B53ED2" w:rsidRPr="00F25DDA">
        <w:rPr>
          <w:noProof/>
        </w:rPr>
        <w:t xml:space="preserve"> </w:t>
      </w:r>
      <w:r w:rsidR="00B53ED2" w:rsidRPr="00F25DDA">
        <w:rPr>
          <w:noProof/>
        </w:rPr>
        <w:drawing>
          <wp:inline distT="0" distB="0" distL="0" distR="0" wp14:anchorId="542BC48C" wp14:editId="327B8B1B">
            <wp:extent cx="5810250" cy="2327136"/>
            <wp:effectExtent l="0" t="0" r="0" b="0"/>
            <wp:docPr id="4" name="Picture 4" descr="An arrow pointing to the filter icon and 'show filter' text which are can be clicked to display the data by a certai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0">
                      <a:extLst>
                        <a:ext uri="{28A0092B-C50C-407E-A947-70E740481C1C}">
                          <a14:useLocalDpi xmlns:a14="http://schemas.microsoft.com/office/drawing/2010/main" val="0"/>
                        </a:ext>
                      </a:extLst>
                    </a:blip>
                    <a:srcRect l="4583" t="56271"/>
                    <a:stretch/>
                  </pic:blipFill>
                  <pic:spPr bwMode="auto">
                    <a:xfrm>
                      <a:off x="0" y="0"/>
                      <a:ext cx="5848860" cy="2342600"/>
                    </a:xfrm>
                    <a:prstGeom prst="rect">
                      <a:avLst/>
                    </a:prstGeom>
                    <a:noFill/>
                    <a:ln>
                      <a:noFill/>
                    </a:ln>
                    <a:extLst>
                      <a:ext uri="{53640926-AAD7-44D8-BBD7-CCE9431645EC}">
                        <a14:shadowObscured xmlns:a14="http://schemas.microsoft.com/office/drawing/2010/main"/>
                      </a:ext>
                    </a:extLst>
                  </pic:spPr>
                </pic:pic>
              </a:graphicData>
            </a:graphic>
          </wp:inline>
        </w:drawing>
      </w:r>
    </w:p>
    <w:p w14:paraId="35F1E0DC" w14:textId="454A6645" w:rsidR="00C4205E" w:rsidRPr="00F25DDA" w:rsidRDefault="00C4205E">
      <w:pPr>
        <w:pStyle w:val="Bulletedtextlevel2"/>
      </w:pPr>
      <w:r w:rsidRPr="00F25DDA">
        <w:t xml:space="preserve">To do this, </w:t>
      </w:r>
      <w:r w:rsidR="00940B1A" w:rsidRPr="00F25DDA">
        <w:t>you will</w:t>
      </w:r>
      <w:r w:rsidRPr="00F25DDA">
        <w:t xml:space="preserve"> need to click on ‘sort filter’ </w:t>
      </w:r>
      <w:r w:rsidR="00940B1A" w:rsidRPr="00F25DDA">
        <w:t xml:space="preserve">above the </w:t>
      </w:r>
      <w:r w:rsidR="009C7CD0" w:rsidRPr="00F25DDA">
        <w:t>table</w:t>
      </w:r>
      <w:r w:rsidR="00940B1A" w:rsidRPr="00F25DDA">
        <w:t xml:space="preserve"> on the top right-hand side</w:t>
      </w:r>
      <w:r w:rsidR="009C7CD0" w:rsidRPr="00F25DDA">
        <w:t xml:space="preserve">. </w:t>
      </w:r>
      <w:r w:rsidR="00940B1A" w:rsidRPr="00F25DDA">
        <w:t xml:space="preserve">You </w:t>
      </w:r>
      <w:r w:rsidR="009C7CD0" w:rsidRPr="00F25DDA">
        <w:t>will then be able to choose what to filter from.</w:t>
      </w:r>
    </w:p>
    <w:p w14:paraId="16151E15" w14:textId="3FC1F88B" w:rsidR="003057D9" w:rsidRPr="00F25DDA" w:rsidRDefault="00940B1A">
      <w:pPr>
        <w:pStyle w:val="Bulletedtextlevel2"/>
        <w:spacing w:line="276" w:lineRule="auto"/>
        <w:rPr>
          <w:rFonts w:asciiTheme="minorHAnsi" w:hAnsiTheme="minorHAnsi" w:cstheme="minorHAnsi"/>
        </w:rPr>
      </w:pPr>
      <w:r w:rsidRPr="00F25DDA">
        <w:rPr>
          <w:rFonts w:asciiTheme="minorHAnsi" w:hAnsiTheme="minorHAnsi" w:cstheme="minorHAnsi"/>
        </w:rPr>
        <w:t>Once you have done this, you can choose to e</w:t>
      </w:r>
      <w:r w:rsidR="003057D9" w:rsidRPr="00F25DDA">
        <w:rPr>
          <w:rFonts w:asciiTheme="minorHAnsi" w:hAnsiTheme="minorHAnsi" w:cstheme="minorHAnsi"/>
        </w:rPr>
        <w:t>xport</w:t>
      </w:r>
      <w:r w:rsidRPr="00F25DDA">
        <w:rPr>
          <w:rFonts w:asciiTheme="minorHAnsi" w:hAnsiTheme="minorHAnsi" w:cstheme="minorHAnsi"/>
        </w:rPr>
        <w:t xml:space="preserve"> your</w:t>
      </w:r>
      <w:r w:rsidR="003057D9" w:rsidRPr="00F25DDA">
        <w:rPr>
          <w:rFonts w:asciiTheme="minorHAnsi" w:hAnsiTheme="minorHAnsi" w:cstheme="minorHAnsi"/>
        </w:rPr>
        <w:t xml:space="preserve"> data into an Excel file (up to 5,000 rows). </w:t>
      </w:r>
    </w:p>
    <w:p w14:paraId="432FD176" w14:textId="6F5739DF" w:rsidR="003057D9" w:rsidRPr="00F25DDA" w:rsidRDefault="004D5D74" w:rsidP="005B5A6B">
      <w:pPr>
        <w:pStyle w:val="Bulletedtextlevel2"/>
        <w:rPr>
          <w:rFonts w:cstheme="minorHAnsi"/>
        </w:rPr>
      </w:pPr>
      <w:r w:rsidRPr="00F25DDA">
        <w:rPr>
          <w:rFonts w:asciiTheme="minorHAnsi" w:hAnsiTheme="minorHAnsi" w:cstheme="minorHAnsi"/>
        </w:rPr>
        <w:t>If</w:t>
      </w:r>
      <w:r w:rsidR="00DC72E4" w:rsidRPr="00F25DDA">
        <w:rPr>
          <w:rFonts w:asciiTheme="minorHAnsi" w:hAnsiTheme="minorHAnsi" w:cstheme="minorHAnsi"/>
        </w:rPr>
        <w:t xml:space="preserve"> you need to export more than the system limit of 5,000 rows we recommend filtering your date range to smaller batches within the limit and multiple exports. </w:t>
      </w:r>
    </w:p>
    <w:p w14:paraId="13819967" w14:textId="1FCF17B3" w:rsidR="00DC72E4" w:rsidRPr="00F25DDA" w:rsidRDefault="00DC72E4" w:rsidP="00724619">
      <w:pPr>
        <w:spacing w:line="276" w:lineRule="auto"/>
        <w:ind w:left="720"/>
        <w:rPr>
          <w:rFonts w:eastAsiaTheme="majorEastAsia" w:cstheme="minorHAnsi"/>
          <w:color w:val="05232F"/>
          <w:sz w:val="36"/>
          <w:szCs w:val="26"/>
        </w:rPr>
      </w:pPr>
      <w:r w:rsidRPr="00F25DDA">
        <w:rPr>
          <w:rFonts w:cstheme="minorHAnsi"/>
          <w:noProof/>
        </w:rPr>
        <w:drawing>
          <wp:inline distT="0" distB="0" distL="0" distR="0" wp14:anchorId="0460D89C" wp14:editId="7BFE7B87">
            <wp:extent cx="5532797" cy="1861820"/>
            <wp:effectExtent l="0" t="0" r="0" b="5080"/>
            <wp:docPr id="22" name="Picture 22" descr="A screenshot showing the possible filters displayed after the filter button is selected and a circle around the 'export' button which when selected downloads the filtered entries into an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1">
                      <a:extLst>
                        <a:ext uri="{28A0092B-C50C-407E-A947-70E740481C1C}">
                          <a14:useLocalDpi xmlns:a14="http://schemas.microsoft.com/office/drawing/2010/main" val="0"/>
                        </a:ext>
                      </a:extLst>
                    </a:blip>
                    <a:srcRect l="9566" t="62852" r="7759" b="3204"/>
                    <a:stretch/>
                  </pic:blipFill>
                  <pic:spPr bwMode="auto">
                    <a:xfrm>
                      <a:off x="0" y="0"/>
                      <a:ext cx="5582482" cy="1878539"/>
                    </a:xfrm>
                    <a:prstGeom prst="rect">
                      <a:avLst/>
                    </a:prstGeom>
                    <a:noFill/>
                    <a:ln>
                      <a:noFill/>
                    </a:ln>
                    <a:extLst>
                      <a:ext uri="{53640926-AAD7-44D8-BBD7-CCE9431645EC}">
                        <a14:shadowObscured xmlns:a14="http://schemas.microsoft.com/office/drawing/2010/main"/>
                      </a:ext>
                    </a:extLst>
                  </pic:spPr>
                </pic:pic>
              </a:graphicData>
            </a:graphic>
          </wp:inline>
        </w:drawing>
      </w:r>
      <w:bookmarkStart w:id="86" w:name="_Toc207979630"/>
      <w:bookmarkStart w:id="87" w:name="_Toc208216510"/>
    </w:p>
    <w:p w14:paraId="7120D535" w14:textId="25D7B7D8" w:rsidR="00EC3CEA" w:rsidRPr="00F25DDA" w:rsidRDefault="00EC3CEA" w:rsidP="00EC3CEA"/>
    <w:tbl>
      <w:tblPr>
        <w:tblStyle w:val="IconBoxTable"/>
        <w:tblW w:w="0" w:type="auto"/>
        <w:tblLook w:val="04A0" w:firstRow="1" w:lastRow="0" w:firstColumn="1" w:lastColumn="0" w:noHBand="0" w:noVBand="1"/>
      </w:tblPr>
      <w:tblGrid>
        <w:gridCol w:w="9854"/>
      </w:tblGrid>
      <w:tr w:rsidR="00EC3CEA" w:rsidRPr="00F25DDA" w14:paraId="6868753D" w14:textId="77777777" w:rsidTr="00EC3C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tcPr>
          <w:p w14:paraId="1D9052C6" w14:textId="77777777" w:rsidR="00EC3CEA" w:rsidRPr="00F25DDA" w:rsidRDefault="00EC3CEA" w:rsidP="00EC3CEA">
            <w:pPr>
              <w:pStyle w:val="Heading3"/>
              <w:outlineLvl w:val="2"/>
            </w:pPr>
            <w:bookmarkStart w:id="88" w:name="_Toc209522327"/>
            <w:r w:rsidRPr="00F25DDA">
              <w:t>What is a vehicle type approval holder?</w:t>
            </w:r>
            <w:bookmarkEnd w:id="88"/>
          </w:p>
          <w:p w14:paraId="44C44AD3" w14:textId="1C3311F2" w:rsidR="00EC3CEA" w:rsidRPr="00F25DDA" w:rsidRDefault="00EC3CEA" w:rsidP="00EC3CEA">
            <w:r w:rsidRPr="00F25DDA">
              <w:t xml:space="preserve">A vehicle type approval holder is the individual or company granted permission to provide a specific type of vehicle to the Australian market under a </w:t>
            </w:r>
            <w:hyperlink r:id="rId52" w:history="1">
              <w:r w:rsidRPr="00F25DDA">
                <w:rPr>
                  <w:rStyle w:val="Hyperlink"/>
                </w:rPr>
                <w:t>vehicle type approval</w:t>
              </w:r>
            </w:hyperlink>
            <w:r w:rsidRPr="00F25DDA">
              <w:t xml:space="preserve"> as per the </w:t>
            </w:r>
            <w:hyperlink r:id="rId53" w:history="1">
              <w:r w:rsidRPr="00F25DDA">
                <w:rPr>
                  <w:rStyle w:val="Hyperlink"/>
                </w:rPr>
                <w:t>RVSA</w:t>
              </w:r>
            </w:hyperlink>
            <w:r w:rsidRPr="00F25DDA">
              <w:t xml:space="preserve">. </w:t>
            </w:r>
          </w:p>
          <w:p w14:paraId="4E0D1EEE" w14:textId="202CEFBF" w:rsidR="00EC3CEA" w:rsidRPr="00F25DDA" w:rsidRDefault="00EC3CEA" w:rsidP="00EC3CEA">
            <w:r w:rsidRPr="00F25DDA">
              <w:t xml:space="preserve">More information can be found in the department’s </w:t>
            </w:r>
            <w:hyperlink r:id="rId54" w:history="1">
              <w:r w:rsidRPr="00F25DDA">
                <w:rPr>
                  <w:rStyle w:val="Hyperlink"/>
                </w:rPr>
                <w:t>guide to vehicle type approvals</w:t>
              </w:r>
            </w:hyperlink>
            <w:r w:rsidRPr="00F25DDA">
              <w:t>.</w:t>
            </w:r>
          </w:p>
        </w:tc>
      </w:tr>
    </w:tbl>
    <w:p w14:paraId="38CB7B5D" w14:textId="654DB4E0" w:rsidR="00F9530C" w:rsidRPr="00F25DDA" w:rsidRDefault="003057D9" w:rsidP="00EC3CEA">
      <w:pPr>
        <w:pStyle w:val="Heading2"/>
      </w:pPr>
      <w:bookmarkStart w:id="89" w:name="_Toc209522328"/>
      <w:bookmarkStart w:id="90" w:name="_Toc209522418"/>
      <w:bookmarkStart w:id="91" w:name="_Toc209707128"/>
      <w:r w:rsidRPr="00F25DDA">
        <w:t>Applications</w:t>
      </w:r>
      <w:bookmarkEnd w:id="86"/>
      <w:bookmarkEnd w:id="87"/>
      <w:bookmarkEnd w:id="89"/>
      <w:bookmarkEnd w:id="90"/>
      <w:bookmarkEnd w:id="91"/>
    </w:p>
    <w:p w14:paraId="1EC78785" w14:textId="134B234E" w:rsidR="009C7CD0" w:rsidRPr="00F25DDA" w:rsidRDefault="009C7CD0">
      <w:pPr>
        <w:pStyle w:val="Bulletedtext"/>
        <w:spacing w:line="276" w:lineRule="auto"/>
        <w:rPr>
          <w:rFonts w:asciiTheme="minorHAnsi" w:hAnsiTheme="minorHAnsi" w:cstheme="minorHAnsi"/>
        </w:rPr>
      </w:pPr>
      <w:r w:rsidRPr="00F25DDA">
        <w:rPr>
          <w:rFonts w:asciiTheme="minorHAnsi" w:hAnsiTheme="minorHAnsi" w:cstheme="minorHAnsi"/>
        </w:rPr>
        <w:t xml:space="preserve">The applications page can be accessed by clicking on the fourth icon in the </w:t>
      </w:r>
      <w:r w:rsidR="005F2D49" w:rsidRPr="00F25DDA">
        <w:rPr>
          <w:rFonts w:asciiTheme="minorHAnsi" w:hAnsiTheme="minorHAnsi" w:cstheme="minorHAnsi"/>
        </w:rPr>
        <w:t>p</w:t>
      </w:r>
      <w:r w:rsidRPr="00F25DDA">
        <w:rPr>
          <w:rFonts w:asciiTheme="minorHAnsi" w:hAnsiTheme="minorHAnsi" w:cstheme="minorHAnsi"/>
        </w:rPr>
        <w:t>ortal</w:t>
      </w:r>
      <w:r w:rsidR="008A2A76" w:rsidRPr="00F25DDA">
        <w:rPr>
          <w:rFonts w:asciiTheme="minorHAnsi" w:hAnsiTheme="minorHAnsi" w:cstheme="minorHAnsi"/>
        </w:rPr>
        <w:t>’s</w:t>
      </w:r>
      <w:r w:rsidRPr="00F25DDA">
        <w:rPr>
          <w:rFonts w:asciiTheme="minorHAnsi" w:hAnsiTheme="minorHAnsi" w:cstheme="minorHAnsi"/>
        </w:rPr>
        <w:t xml:space="preserve"> banner. </w:t>
      </w:r>
    </w:p>
    <w:p w14:paraId="63C0B2EB" w14:textId="77777777" w:rsidR="00B326FF" w:rsidRPr="00F25DDA" w:rsidRDefault="00B326FF" w:rsidP="005B5A6B">
      <w:pPr>
        <w:pStyle w:val="Bulletedtext"/>
        <w:numPr>
          <w:ilvl w:val="0"/>
          <w:numId w:val="0"/>
        </w:numPr>
        <w:spacing w:line="276" w:lineRule="auto"/>
        <w:ind w:left="360"/>
        <w:rPr>
          <w:rFonts w:asciiTheme="minorHAnsi" w:hAnsiTheme="minorHAnsi" w:cstheme="minorHAnsi"/>
        </w:rPr>
      </w:pPr>
    </w:p>
    <w:p w14:paraId="2FB4D95B" w14:textId="44962AD9" w:rsidR="009C7CD0" w:rsidRPr="00F25DDA" w:rsidRDefault="0005221C">
      <w:pPr>
        <w:pStyle w:val="Bulletedtext"/>
        <w:numPr>
          <w:ilvl w:val="0"/>
          <w:numId w:val="0"/>
        </w:numPr>
        <w:spacing w:line="276" w:lineRule="auto"/>
        <w:rPr>
          <w:rFonts w:asciiTheme="minorHAnsi" w:hAnsiTheme="minorHAnsi" w:cstheme="minorHAnsi"/>
        </w:rPr>
      </w:pPr>
      <w:r w:rsidRPr="00F25DDA">
        <w:rPr>
          <w:rFonts w:asciiTheme="minorHAnsi" w:hAnsiTheme="minorHAnsi" w:cstheme="minorHAnsi"/>
          <w:noProof/>
        </w:rPr>
        <w:drawing>
          <wp:inline distT="0" distB="0" distL="0" distR="0" wp14:anchorId="3C5864B8" wp14:editId="0152CDDE">
            <wp:extent cx="6263640" cy="1262380"/>
            <wp:effectExtent l="0" t="0" r="3810" b="0"/>
            <wp:docPr id="12" name="Picture 12" descr="A screenshot of the portal with the applications icon selected which turns it to a navy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63640" cy="1262380"/>
                    </a:xfrm>
                    <a:prstGeom prst="rect">
                      <a:avLst/>
                    </a:prstGeom>
                  </pic:spPr>
                </pic:pic>
              </a:graphicData>
            </a:graphic>
          </wp:inline>
        </w:drawing>
      </w:r>
    </w:p>
    <w:p w14:paraId="5889612E" w14:textId="77777777" w:rsidR="00DC72E4" w:rsidRPr="00F25DDA" w:rsidRDefault="00DC72E4" w:rsidP="005B5A6B">
      <w:pPr>
        <w:pStyle w:val="Bulletedtext"/>
        <w:numPr>
          <w:ilvl w:val="0"/>
          <w:numId w:val="0"/>
        </w:numPr>
        <w:spacing w:line="276" w:lineRule="auto"/>
        <w:rPr>
          <w:rFonts w:asciiTheme="minorHAnsi" w:hAnsiTheme="minorHAnsi" w:cstheme="minorHAnsi"/>
        </w:rPr>
      </w:pPr>
    </w:p>
    <w:p w14:paraId="15EABCA1" w14:textId="501DEB7A" w:rsidR="00B326FF" w:rsidRPr="00F25DDA" w:rsidRDefault="003057D9" w:rsidP="005B5A6B">
      <w:pPr>
        <w:pStyle w:val="Bulletedtext"/>
        <w:spacing w:line="276" w:lineRule="auto"/>
        <w:rPr>
          <w:rFonts w:asciiTheme="minorHAnsi" w:hAnsiTheme="minorHAnsi" w:cstheme="minorHAnsi"/>
        </w:rPr>
      </w:pPr>
      <w:r w:rsidRPr="00F25DDA">
        <w:rPr>
          <w:rFonts w:asciiTheme="minorHAnsi" w:hAnsiTheme="minorHAnsi" w:cstheme="minorHAnsi"/>
        </w:rPr>
        <w:t xml:space="preserve">The </w:t>
      </w:r>
      <w:r w:rsidR="000909DC" w:rsidRPr="00F25DDA">
        <w:rPr>
          <w:rFonts w:asciiTheme="minorHAnsi" w:hAnsiTheme="minorHAnsi" w:cstheme="minorHAnsi"/>
        </w:rPr>
        <w:t>a</w:t>
      </w:r>
      <w:r w:rsidRPr="00F25DDA">
        <w:rPr>
          <w:rFonts w:asciiTheme="minorHAnsi" w:hAnsiTheme="minorHAnsi" w:cstheme="minorHAnsi"/>
        </w:rPr>
        <w:t xml:space="preserve">pplications page shows all NVES applications in one place. </w:t>
      </w:r>
    </w:p>
    <w:p w14:paraId="05F96C34" w14:textId="77777777" w:rsidR="00F9530C" w:rsidRPr="00F25DDA" w:rsidRDefault="003057D9" w:rsidP="00B326FF">
      <w:pPr>
        <w:pStyle w:val="Bulletedtext"/>
        <w:spacing w:line="276" w:lineRule="auto"/>
        <w:rPr>
          <w:rFonts w:asciiTheme="minorHAnsi" w:hAnsiTheme="minorHAnsi" w:cstheme="minorHAnsi"/>
        </w:rPr>
      </w:pPr>
      <w:r w:rsidRPr="00F25DDA">
        <w:rPr>
          <w:rFonts w:cstheme="minorHAnsi"/>
        </w:rPr>
        <w:t>O</w:t>
      </w:r>
      <w:r w:rsidR="009C7CD0" w:rsidRPr="00F25DDA">
        <w:rPr>
          <w:rFonts w:cstheme="minorHAnsi"/>
        </w:rPr>
        <w:t xml:space="preserve">n this page </w:t>
      </w:r>
      <w:r w:rsidR="00C769A0" w:rsidRPr="00F25DDA">
        <w:rPr>
          <w:rFonts w:cstheme="minorHAnsi"/>
        </w:rPr>
        <w:t>you</w:t>
      </w:r>
      <w:r w:rsidRPr="00F25DDA">
        <w:rPr>
          <w:rFonts w:cstheme="minorHAnsi"/>
        </w:rPr>
        <w:t xml:space="preserve"> can</w:t>
      </w:r>
      <w:r w:rsidR="009C7CD0" w:rsidRPr="00F25DDA">
        <w:rPr>
          <w:rFonts w:cstheme="minorHAnsi"/>
        </w:rPr>
        <w:t xml:space="preserve"> </w:t>
      </w:r>
      <w:r w:rsidR="009C7CD0" w:rsidRPr="00F25DDA">
        <w:rPr>
          <w:rFonts w:asciiTheme="minorHAnsi" w:hAnsiTheme="minorHAnsi" w:cstheme="minorHAnsi"/>
        </w:rPr>
        <w:t>a</w:t>
      </w:r>
      <w:r w:rsidRPr="00F25DDA">
        <w:rPr>
          <w:rFonts w:asciiTheme="minorHAnsi" w:hAnsiTheme="minorHAnsi" w:cstheme="minorHAnsi"/>
        </w:rPr>
        <w:t xml:space="preserve">pply </w:t>
      </w:r>
      <w:r w:rsidR="00DC72E4" w:rsidRPr="00F25DDA">
        <w:rPr>
          <w:rFonts w:asciiTheme="minorHAnsi" w:hAnsiTheme="minorHAnsi" w:cstheme="minorHAnsi"/>
        </w:rPr>
        <w:t xml:space="preserve">only </w:t>
      </w:r>
      <w:r w:rsidRPr="00F25DDA">
        <w:rPr>
          <w:rFonts w:asciiTheme="minorHAnsi" w:hAnsiTheme="minorHAnsi" w:cstheme="minorHAnsi"/>
        </w:rPr>
        <w:t xml:space="preserve">for a </w:t>
      </w:r>
      <w:r w:rsidR="008A2A76" w:rsidRPr="00F25DDA">
        <w:rPr>
          <w:rFonts w:asciiTheme="minorHAnsi" w:hAnsiTheme="minorHAnsi" w:cstheme="minorHAnsi"/>
        </w:rPr>
        <w:t>u</w:t>
      </w:r>
      <w:r w:rsidRPr="00F25DDA">
        <w:rPr>
          <w:rFonts w:asciiTheme="minorHAnsi" w:hAnsiTheme="minorHAnsi" w:cstheme="minorHAnsi"/>
        </w:rPr>
        <w:t xml:space="preserve">nit </w:t>
      </w:r>
      <w:r w:rsidR="008A2A76" w:rsidRPr="00F25DDA">
        <w:rPr>
          <w:rFonts w:asciiTheme="minorHAnsi" w:hAnsiTheme="minorHAnsi" w:cstheme="minorHAnsi"/>
        </w:rPr>
        <w:t>r</w:t>
      </w:r>
      <w:r w:rsidRPr="00F25DDA">
        <w:rPr>
          <w:rFonts w:asciiTheme="minorHAnsi" w:hAnsiTheme="minorHAnsi" w:cstheme="minorHAnsi"/>
        </w:rPr>
        <w:t xml:space="preserve">egistry </w:t>
      </w:r>
      <w:r w:rsidR="008A2A76" w:rsidRPr="00F25DDA">
        <w:rPr>
          <w:rFonts w:asciiTheme="minorHAnsi" w:hAnsiTheme="minorHAnsi" w:cstheme="minorHAnsi"/>
        </w:rPr>
        <w:t>a</w:t>
      </w:r>
      <w:r w:rsidRPr="00F25DDA">
        <w:rPr>
          <w:rFonts w:asciiTheme="minorHAnsi" w:hAnsiTheme="minorHAnsi" w:cstheme="minorHAnsi"/>
        </w:rPr>
        <w:t>ccount</w:t>
      </w:r>
      <w:r w:rsidR="00DC72E4" w:rsidRPr="00F25DDA">
        <w:rPr>
          <w:rFonts w:asciiTheme="minorHAnsi" w:hAnsiTheme="minorHAnsi" w:cstheme="minorHAnsi"/>
        </w:rPr>
        <w:t xml:space="preserve">. </w:t>
      </w:r>
    </w:p>
    <w:p w14:paraId="570CA8D1" w14:textId="0D046A59" w:rsidR="00DC72E4" w:rsidRPr="00F25DDA" w:rsidRDefault="00DC72E4" w:rsidP="00F9530C">
      <w:pPr>
        <w:pStyle w:val="Bulletedtextlevel2"/>
      </w:pPr>
      <w:r w:rsidRPr="00F25DDA">
        <w:t xml:space="preserve">In </w:t>
      </w:r>
      <w:r w:rsidR="00F9530C" w:rsidRPr="00F25DDA">
        <w:t>a future release</w:t>
      </w:r>
      <w:r w:rsidR="00B326FF" w:rsidRPr="00F25DDA">
        <w:t>,</w:t>
      </w:r>
      <w:r w:rsidRPr="00F25DDA">
        <w:t xml:space="preserve"> </w:t>
      </w:r>
      <w:r w:rsidR="00F9530C" w:rsidRPr="00F25DDA">
        <w:t>functionality</w:t>
      </w:r>
      <w:r w:rsidRPr="00F25DDA">
        <w:t xml:space="preserve"> will be available to apply for units due to a late RAV correction or destroyed vehicles. </w:t>
      </w:r>
    </w:p>
    <w:p w14:paraId="6FC291E0" w14:textId="24AC943B" w:rsidR="006E3A0C" w:rsidRPr="00F25DDA" w:rsidRDefault="00DC72E4" w:rsidP="00F9530C">
      <w:pPr>
        <w:pStyle w:val="Bulletedtext"/>
        <w:spacing w:line="276" w:lineRule="auto"/>
        <w:rPr>
          <w:rFonts w:asciiTheme="minorHAnsi" w:hAnsiTheme="minorHAnsi" w:cstheme="minorHAnsi"/>
        </w:rPr>
      </w:pPr>
      <w:r w:rsidRPr="00F25DDA">
        <w:rPr>
          <w:rFonts w:asciiTheme="minorHAnsi" w:hAnsiTheme="minorHAnsi" w:cstheme="minorHAnsi"/>
        </w:rPr>
        <w:t xml:space="preserve">To apply for a </w:t>
      </w:r>
      <w:r w:rsidR="00F9530C" w:rsidRPr="00F25DDA">
        <w:rPr>
          <w:rFonts w:asciiTheme="minorHAnsi" w:hAnsiTheme="minorHAnsi" w:cstheme="minorHAnsi"/>
        </w:rPr>
        <w:t>unit r</w:t>
      </w:r>
      <w:r w:rsidRPr="00F25DDA">
        <w:rPr>
          <w:rFonts w:asciiTheme="minorHAnsi" w:hAnsiTheme="minorHAnsi" w:cstheme="minorHAnsi"/>
        </w:rPr>
        <w:t xml:space="preserve">egistry account, press on the </w:t>
      </w:r>
      <w:r w:rsidR="00F9530C" w:rsidRPr="00F25DDA">
        <w:rPr>
          <w:rFonts w:asciiTheme="minorHAnsi" w:hAnsiTheme="minorHAnsi" w:cstheme="minorHAnsi"/>
        </w:rPr>
        <w:t>‘</w:t>
      </w:r>
      <w:r w:rsidRPr="00F25DDA">
        <w:rPr>
          <w:rFonts w:asciiTheme="minorHAnsi" w:hAnsiTheme="minorHAnsi" w:cstheme="minorHAnsi"/>
        </w:rPr>
        <w:t xml:space="preserve">Apply for an NVES </w:t>
      </w:r>
      <w:r w:rsidR="00F9530C" w:rsidRPr="00F25DDA">
        <w:rPr>
          <w:rFonts w:asciiTheme="minorHAnsi" w:hAnsiTheme="minorHAnsi" w:cstheme="minorHAnsi"/>
        </w:rPr>
        <w:t xml:space="preserve">Unit </w:t>
      </w:r>
      <w:r w:rsidRPr="00F25DDA">
        <w:rPr>
          <w:rFonts w:asciiTheme="minorHAnsi" w:hAnsiTheme="minorHAnsi" w:cstheme="minorHAnsi"/>
        </w:rPr>
        <w:t>Registry Account</w:t>
      </w:r>
      <w:r w:rsidR="00F9530C" w:rsidRPr="00F25DDA">
        <w:rPr>
          <w:rFonts w:asciiTheme="minorHAnsi" w:hAnsiTheme="minorHAnsi" w:cstheme="minorHAnsi"/>
        </w:rPr>
        <w:t>’</w:t>
      </w:r>
      <w:r w:rsidRPr="00F25DDA">
        <w:rPr>
          <w:rFonts w:asciiTheme="minorHAnsi" w:hAnsiTheme="minorHAnsi" w:cstheme="minorHAnsi"/>
        </w:rPr>
        <w:t xml:space="preserve"> tile. This will take you to the application page. </w:t>
      </w:r>
    </w:p>
    <w:p w14:paraId="2C1DC55B" w14:textId="77777777" w:rsidR="00DD55CD" w:rsidRPr="00F25DDA" w:rsidRDefault="00DD55CD" w:rsidP="00DD55CD">
      <w:pPr>
        <w:pStyle w:val="Bulletedtext"/>
      </w:pPr>
      <w:r w:rsidRPr="00F25DDA">
        <w:t>The application page has 4 sections you will need to complete, they are:</w:t>
      </w:r>
    </w:p>
    <w:p w14:paraId="0D29012A" w14:textId="77777777" w:rsidR="00DD55CD" w:rsidRPr="00F25DDA" w:rsidRDefault="00DD55CD" w:rsidP="00DD55CD">
      <w:pPr>
        <w:pStyle w:val="Bulletedtextlevel2"/>
      </w:pPr>
      <w:r w:rsidRPr="00F25DDA">
        <w:t>Your organisation details including your executive officer.</w:t>
      </w:r>
    </w:p>
    <w:p w14:paraId="791E5835" w14:textId="77777777" w:rsidR="00DD55CD" w:rsidRPr="00F25DDA" w:rsidRDefault="00DD55CD" w:rsidP="00DD55CD">
      <w:pPr>
        <w:pStyle w:val="Bulletedtextlevel2"/>
      </w:pPr>
      <w:r w:rsidRPr="00F25DDA">
        <w:t>Your details, including your secondary contact (if applicable).</w:t>
      </w:r>
    </w:p>
    <w:p w14:paraId="1C2AF30D" w14:textId="6982A16F" w:rsidR="00DD55CD" w:rsidRPr="00F25DDA" w:rsidRDefault="007A6AC2" w:rsidP="00DD55CD">
      <w:pPr>
        <w:pStyle w:val="Bulletedtextlevel2"/>
      </w:pPr>
      <w:r w:rsidRPr="00F25DDA">
        <w:t>An</w:t>
      </w:r>
      <w:r w:rsidR="00DD55CD" w:rsidRPr="00F25DDA">
        <w:t xml:space="preserve"> FPP declaration</w:t>
      </w:r>
      <w:r w:rsidRPr="00F25DDA">
        <w:t xml:space="preserve"> about your organisation</w:t>
      </w:r>
      <w:r w:rsidR="00DD55CD" w:rsidRPr="00F25DDA">
        <w:t>.</w:t>
      </w:r>
    </w:p>
    <w:p w14:paraId="0BBF57E7" w14:textId="3EB23B57" w:rsidR="00DD55CD" w:rsidRPr="00F25DDA" w:rsidRDefault="00DD55CD" w:rsidP="00EC3CEA">
      <w:pPr>
        <w:pStyle w:val="Bulletedtextlevel2"/>
      </w:pPr>
      <w:r w:rsidRPr="00F25DDA">
        <w:t xml:space="preserve">Review your application and submit. </w:t>
      </w:r>
    </w:p>
    <w:tbl>
      <w:tblPr>
        <w:tblStyle w:val="IconBoxTable"/>
        <w:tblW w:w="0" w:type="auto"/>
        <w:tblLook w:val="04A0" w:firstRow="1" w:lastRow="0" w:firstColumn="1" w:lastColumn="0" w:noHBand="0" w:noVBand="1"/>
      </w:tblPr>
      <w:tblGrid>
        <w:gridCol w:w="9854"/>
      </w:tblGrid>
      <w:tr w:rsidR="007A6AC2" w:rsidRPr="00F25DDA" w14:paraId="23F9EF6D" w14:textId="77777777" w:rsidTr="007A6A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tcPr>
          <w:p w14:paraId="1B949A02" w14:textId="77777777" w:rsidR="007A6AC2" w:rsidRPr="00F25DDA" w:rsidRDefault="007A6AC2" w:rsidP="007A6AC2">
            <w:pPr>
              <w:pStyle w:val="Heading3"/>
              <w:outlineLvl w:val="2"/>
            </w:pPr>
            <w:r w:rsidRPr="00F25DDA">
              <w:t>Important: An entity can only apply once</w:t>
            </w:r>
          </w:p>
          <w:p w14:paraId="217516D7" w14:textId="49F988AA" w:rsidR="007A6AC2" w:rsidRPr="00F25DDA" w:rsidRDefault="007A6AC2" w:rsidP="007A6AC2">
            <w:pPr>
              <w:pStyle w:val="Bulletedtext"/>
              <w:numPr>
                <w:ilvl w:val="0"/>
                <w:numId w:val="0"/>
              </w:numPr>
            </w:pPr>
            <w:r w:rsidRPr="00F25DDA">
              <w:t xml:space="preserve">Applying for a unit registry account can </w:t>
            </w:r>
            <w:r w:rsidRPr="00F25DDA">
              <w:rPr>
                <w:b/>
              </w:rPr>
              <w:t>only be done by one user once</w:t>
            </w:r>
            <w:r w:rsidRPr="00F25DDA">
              <w:t xml:space="preserve"> for each entity.</w:t>
            </w:r>
          </w:p>
        </w:tc>
      </w:tr>
    </w:tbl>
    <w:p w14:paraId="569B4076" w14:textId="77777777" w:rsidR="007A6AC2" w:rsidRPr="00F25DDA" w:rsidRDefault="007A6AC2" w:rsidP="007A6AC2">
      <w:pPr>
        <w:pStyle w:val="Bulletedtext"/>
        <w:numPr>
          <w:ilvl w:val="0"/>
          <w:numId w:val="0"/>
        </w:numPr>
        <w:ind w:left="360" w:hanging="360"/>
      </w:pPr>
    </w:p>
    <w:p w14:paraId="08AF9B9E" w14:textId="7D945A91" w:rsidR="00DC72E4" w:rsidRPr="00F25DDA" w:rsidRDefault="00DC72E4" w:rsidP="000B6D92">
      <w:pPr>
        <w:pStyle w:val="Bulletedtext"/>
        <w:numPr>
          <w:ilvl w:val="0"/>
          <w:numId w:val="0"/>
        </w:numPr>
        <w:spacing w:line="276" w:lineRule="auto"/>
        <w:rPr>
          <w:rFonts w:asciiTheme="minorHAnsi" w:hAnsiTheme="minorHAnsi" w:cstheme="minorHAnsi"/>
        </w:rPr>
      </w:pPr>
      <w:r w:rsidRPr="00F25DDA">
        <w:rPr>
          <w:rFonts w:asciiTheme="minorHAnsi" w:hAnsiTheme="minorHAnsi" w:cstheme="minorHAnsi"/>
          <w:noProof/>
        </w:rPr>
        <w:lastRenderedPageBreak/>
        <w:drawing>
          <wp:inline distT="0" distB="0" distL="0" distR="0" wp14:anchorId="6ECB23D0" wp14:editId="62437AFE">
            <wp:extent cx="6263640" cy="3643630"/>
            <wp:effectExtent l="0" t="0" r="3810" b="0"/>
            <wp:docPr id="20" name="Picture 20" descr="A circle is around one of three large tiles down the bottom of the applications page that says ‘Apply of an NVES Unit Registry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6">
                      <a:extLst>
                        <a:ext uri="{28A0092B-C50C-407E-A947-70E740481C1C}">
                          <a14:useLocalDpi xmlns:a14="http://schemas.microsoft.com/office/drawing/2010/main" val="0"/>
                        </a:ext>
                      </a:extLst>
                    </a:blip>
                    <a:srcRect t="27978" r="9036" b="2786"/>
                    <a:stretch/>
                  </pic:blipFill>
                  <pic:spPr bwMode="auto">
                    <a:xfrm>
                      <a:off x="0" y="0"/>
                      <a:ext cx="6263640" cy="3643630"/>
                    </a:xfrm>
                    <a:prstGeom prst="rect">
                      <a:avLst/>
                    </a:prstGeom>
                    <a:noFill/>
                    <a:ln>
                      <a:noFill/>
                    </a:ln>
                    <a:extLst>
                      <a:ext uri="{53640926-AAD7-44D8-BBD7-CCE9431645EC}">
                        <a14:shadowObscured xmlns:a14="http://schemas.microsoft.com/office/drawing/2010/main"/>
                      </a:ext>
                    </a:extLst>
                  </pic:spPr>
                </pic:pic>
              </a:graphicData>
            </a:graphic>
          </wp:inline>
        </w:drawing>
      </w:r>
    </w:p>
    <w:p w14:paraId="0410E63A" w14:textId="02C96BC0" w:rsidR="000B6D92" w:rsidRPr="00F25DDA" w:rsidRDefault="000B6D92" w:rsidP="00F9530C">
      <w:pPr>
        <w:pStyle w:val="Bulletedtext"/>
        <w:numPr>
          <w:ilvl w:val="0"/>
          <w:numId w:val="0"/>
        </w:numPr>
        <w:spacing w:line="276" w:lineRule="auto"/>
        <w:rPr>
          <w:rFonts w:cstheme="minorHAnsi"/>
        </w:rPr>
      </w:pPr>
    </w:p>
    <w:tbl>
      <w:tblPr>
        <w:tblStyle w:val="IconBoxTable"/>
        <w:tblW w:w="0" w:type="auto"/>
        <w:tblLook w:val="04A0" w:firstRow="1" w:lastRow="0" w:firstColumn="1" w:lastColumn="0" w:noHBand="0" w:noVBand="1"/>
      </w:tblPr>
      <w:tblGrid>
        <w:gridCol w:w="9854"/>
      </w:tblGrid>
      <w:tr w:rsidR="00F9530C" w:rsidRPr="00F25DDA" w14:paraId="23E68253" w14:textId="77777777" w:rsidTr="00F95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tcPr>
          <w:p w14:paraId="0CC70668" w14:textId="28690503" w:rsidR="00F9530C" w:rsidRPr="00F25DDA" w:rsidRDefault="00F9530C" w:rsidP="00103F0E">
            <w:pPr>
              <w:pStyle w:val="Heading1"/>
              <w:outlineLvl w:val="0"/>
            </w:pPr>
            <w:bookmarkStart w:id="92" w:name="_Toc209522331"/>
            <w:bookmarkStart w:id="93" w:name="_Toc209522421"/>
            <w:bookmarkStart w:id="94" w:name="_Toc209707129"/>
            <w:r w:rsidRPr="00F25DDA">
              <w:t>More information coming soon</w:t>
            </w:r>
            <w:bookmarkEnd w:id="92"/>
            <w:bookmarkEnd w:id="93"/>
            <w:bookmarkEnd w:id="94"/>
          </w:p>
          <w:p w14:paraId="4D7486E7" w14:textId="77777777" w:rsidR="00F9530C" w:rsidRPr="00F25DDA" w:rsidRDefault="00F9530C" w:rsidP="00F9530C">
            <w:pPr>
              <w:pStyle w:val="Bulletedtext"/>
              <w:numPr>
                <w:ilvl w:val="0"/>
                <w:numId w:val="0"/>
              </w:numPr>
              <w:spacing w:line="276" w:lineRule="auto"/>
              <w:rPr>
                <w:rFonts w:asciiTheme="minorHAnsi" w:hAnsiTheme="minorHAnsi" w:cstheme="minorHAnsi"/>
              </w:rPr>
            </w:pPr>
            <w:r w:rsidRPr="00F25DDA">
              <w:rPr>
                <w:rFonts w:asciiTheme="minorHAnsi" w:hAnsiTheme="minorHAnsi" w:cstheme="minorHAnsi"/>
              </w:rPr>
              <w:t xml:space="preserve">This </w:t>
            </w:r>
            <w:r w:rsidR="00103F0E" w:rsidRPr="00F25DDA">
              <w:rPr>
                <w:rFonts w:asciiTheme="minorHAnsi" w:hAnsiTheme="minorHAnsi" w:cstheme="minorHAnsi"/>
              </w:rPr>
              <w:t>guide</w:t>
            </w:r>
            <w:r w:rsidRPr="00F25DDA">
              <w:rPr>
                <w:rFonts w:asciiTheme="minorHAnsi" w:hAnsiTheme="minorHAnsi" w:cstheme="minorHAnsi"/>
              </w:rPr>
              <w:t xml:space="preserve"> will be updated as more functionality is released over the coming months.</w:t>
            </w:r>
          </w:p>
          <w:p w14:paraId="6554CFA4" w14:textId="4F39A67B" w:rsidR="00AF270E" w:rsidRPr="00F25DDA" w:rsidRDefault="00AF270E" w:rsidP="00AF270E">
            <w:r w:rsidRPr="00F25DDA">
              <w:t xml:space="preserve">We will keep regulated entities updated on when </w:t>
            </w:r>
            <w:r w:rsidR="00B25A89" w:rsidRPr="00F25DDA">
              <w:t>p</w:t>
            </w:r>
            <w:r w:rsidRPr="00F25DDA">
              <w:t>ortal releases will happen and what functionality is being released.</w:t>
            </w:r>
          </w:p>
          <w:p w14:paraId="20DEF194" w14:textId="0EA4DA3B" w:rsidR="00AF270E" w:rsidRPr="00F25DDA" w:rsidRDefault="00AF270E" w:rsidP="00AF270E"/>
        </w:tc>
      </w:tr>
    </w:tbl>
    <w:p w14:paraId="390FF5A0" w14:textId="77777777" w:rsidR="00F9530C" w:rsidRPr="00F25DDA" w:rsidRDefault="00F9530C" w:rsidP="00F9530C">
      <w:pPr>
        <w:pStyle w:val="Bulletedtext"/>
        <w:numPr>
          <w:ilvl w:val="0"/>
          <w:numId w:val="0"/>
        </w:numPr>
        <w:spacing w:line="276" w:lineRule="auto"/>
        <w:rPr>
          <w:rFonts w:asciiTheme="minorHAnsi" w:hAnsiTheme="minorHAnsi" w:cstheme="minorHAnsi"/>
          <w:u w:val="single"/>
        </w:rPr>
      </w:pPr>
    </w:p>
    <w:p w14:paraId="433E5807" w14:textId="77777777" w:rsidR="005B5A6B" w:rsidRPr="00F25DDA" w:rsidRDefault="005B5A6B" w:rsidP="000B6D92">
      <w:pPr>
        <w:pStyle w:val="Bulletedtext"/>
        <w:numPr>
          <w:ilvl w:val="0"/>
          <w:numId w:val="0"/>
        </w:numPr>
        <w:spacing w:line="276" w:lineRule="auto"/>
        <w:rPr>
          <w:rFonts w:asciiTheme="minorHAnsi" w:hAnsiTheme="minorHAnsi" w:cstheme="minorHAnsi"/>
          <w:u w:val="single"/>
        </w:rPr>
      </w:pPr>
      <w:bookmarkStart w:id="95" w:name="_GoBack"/>
      <w:bookmarkEnd w:id="54"/>
      <w:bookmarkEnd w:id="55"/>
      <w:bookmarkEnd w:id="95"/>
    </w:p>
    <w:sectPr w:rsidR="005B5A6B" w:rsidRPr="00F25DDA" w:rsidSect="005B5A6B">
      <w:headerReference w:type="default" r:id="rId57"/>
      <w:footerReference w:type="default" r:id="rId58"/>
      <w:pgSz w:w="11906" w:h="16838" w:code="9"/>
      <w:pgMar w:top="1021" w:right="1021" w:bottom="1021" w:left="1021" w:header="34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34289D" w14:textId="77777777" w:rsidR="00122CA0" w:rsidRDefault="00122CA0" w:rsidP="008456D5">
      <w:pPr>
        <w:spacing w:before="0" w:after="0"/>
      </w:pPr>
      <w:r>
        <w:separator/>
      </w:r>
    </w:p>
  </w:endnote>
  <w:endnote w:type="continuationSeparator" w:id="0">
    <w:p w14:paraId="0BE72DA3" w14:textId="77777777" w:rsidR="00122CA0" w:rsidRDefault="00122CA0" w:rsidP="008456D5">
      <w:pPr>
        <w:spacing w:before="0" w:after="0"/>
      </w:pPr>
      <w:r>
        <w:continuationSeparator/>
      </w:r>
    </w:p>
  </w:endnote>
  <w:endnote w:type="continuationNotice" w:id="1">
    <w:p w14:paraId="12E883EC" w14:textId="77777777" w:rsidR="00122CA0" w:rsidRDefault="00122CA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lliance No.2 Light">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E911E" w14:textId="77777777" w:rsidR="00122CA0" w:rsidRDefault="00122CA0" w:rsidP="002A4E0A">
    <w:pPr>
      <w:framePr w:w="11898" w:h="10516" w:hRule="exact" w:hSpace="181" w:wrap="around" w:vAnchor="text" w:hAnchor="page" w:x="9" w:y="-10773"/>
      <w:spacing w:before="0" w:after="0"/>
    </w:pPr>
    <w:bookmarkStart w:id="0" w:name="_Hlk183507549"/>
    <w:r>
      <w:rPr>
        <w:noProof/>
      </w:rPr>
      <w:drawing>
        <wp:inline distT="0" distB="0" distL="0" distR="0" wp14:anchorId="15570979" wp14:editId="471313FD">
          <wp:extent cx="7596000" cy="6713884"/>
          <wp:effectExtent l="0" t="0" r="508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6000" cy="6713884"/>
                  </a:xfrm>
                  <a:prstGeom prst="rect">
                    <a:avLst/>
                  </a:prstGeom>
                  <a:noFill/>
                </pic:spPr>
              </pic:pic>
            </a:graphicData>
          </a:graphic>
        </wp:inline>
      </w:drawing>
    </w:r>
  </w:p>
  <w:bookmarkEnd w:id="0"/>
  <w:p w14:paraId="5B920A3B" w14:textId="40484561" w:rsidR="00122CA0" w:rsidRPr="003C67CE" w:rsidRDefault="00122CA0" w:rsidP="00147508">
    <w:pPr>
      <w:pStyle w:val="SecurityMarker"/>
      <w:tabs>
        <w:tab w:val="center" w:pos="4932"/>
        <w:tab w:val="right" w:pos="9864"/>
      </w:tabs>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C8323" w14:textId="77777777" w:rsidR="00122CA0" w:rsidRDefault="00122CA0" w:rsidP="00BA24FB">
    <w:pPr>
      <w:pStyle w:val="Footer"/>
      <w:spacing w:before="360"/>
    </w:pPr>
  </w:p>
  <w:p w14:paraId="3B2FBF5D" w14:textId="120A279F" w:rsidR="00122CA0" w:rsidRDefault="00F25DDA" w:rsidP="00827492">
    <w:pPr>
      <w:pStyle w:val="SecurityMarker"/>
    </w:pPr>
    <w:sdt>
      <w:sdtPr>
        <w:alias w:val="Status"/>
        <w:tag w:val=""/>
        <w:id w:val="-1420637097"/>
        <w:placeholder>
          <w:docPart w:val="FDC498A04EA148599D8E27D18D0707EF"/>
        </w:placeholder>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724F6B" w:rsidRPr="00EC51DD">
          <w:rPr>
            <w:rStyle w:val="PlaceholderText"/>
          </w:rPr>
          <w:t>[Title]</w:t>
        </w:r>
      </w:sdtContent>
    </w:sdt>
    <w:r w:rsidR="00122CA0">
      <w:rPr>
        <w:noProof/>
        <w:lang w:eastAsia="en-AU"/>
      </w:rPr>
      <mc:AlternateContent>
        <mc:Choice Requires="wps">
          <w:drawing>
            <wp:inline distT="0" distB="0" distL="0" distR="0" wp14:anchorId="41F2B11E" wp14:editId="1681AE6F">
              <wp:extent cx="1007640" cy="720000"/>
              <wp:effectExtent l="0" t="0" r="0" b="0"/>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720000"/>
                      </a:xfrm>
                      <a:prstGeom prst="rect">
                        <a:avLst/>
                      </a:prstGeom>
                      <a:noFill/>
                      <a:ln w="6350">
                        <a:noFill/>
                      </a:ln>
                    </wps:spPr>
                    <wps:txbx>
                      <w:txbxContent>
                        <w:p w14:paraId="31BDD9C5" w14:textId="77777777" w:rsidR="00122CA0" w:rsidRDefault="00122CA0"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5B5833BB" w14:textId="77777777" w:rsidR="00122CA0" w:rsidRPr="00077FE0" w:rsidRDefault="00122CA0" w:rsidP="00827492">
                          <w:pPr>
                            <w:pStyle w:val="SecurityMarker"/>
                          </w:pPr>
                        </w:p>
                      </w:txbxContent>
                    </wps:txbx>
                    <wps:bodyPr rot="0" spcFirstLastPara="0" vertOverflow="overflow" horzOverflow="overflow" vert="horz" wrap="square" lIns="0" tIns="0" rIns="648000" bIns="252000" numCol="1" spcCol="0" rtlCol="0" fromWordArt="0" anchor="b" anchorCtr="0" forceAA="0" compatLnSpc="1">
                      <a:prstTxWarp prst="textNoShape">
                        <a:avLst/>
                      </a:prstTxWarp>
                      <a:noAutofit/>
                    </wps:bodyPr>
                  </wps:wsp>
                </a:graphicData>
              </a:graphic>
            </wp:inline>
          </w:drawing>
        </mc:Choice>
        <mc:Fallback>
          <w:pict>
            <v:shapetype w14:anchorId="41F2B11E" id="_x0000_t202" coordsize="21600,21600" o:spt="202" path="m,l,21600r21600,l21600,xe">
              <v:stroke joinstyle="miter"/>
              <v:path gradientshapeok="t" o:connecttype="rect"/>
            </v:shapetype>
            <v:shape id="Text Box 10" o:spid="_x0000_s1026" type="#_x0000_t202" style="width:79.35pt;height:56.7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" filled="f" stroked="f" strokeweight=".5pt">
              <v:textbox inset="0,0,18mm,7mm">
                <w:txbxContent>
                  <w:p w14:paraId="31BDD9C5" w14:textId="77777777" w:rsidR="00122CA0" w:rsidRDefault="00122CA0"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5B5833BB" w14:textId="77777777" w:rsidR="00122CA0" w:rsidRPr="00077FE0" w:rsidRDefault="00122CA0" w:rsidP="00827492">
                    <w:pPr>
                      <w:pStyle w:val="SecurityMarker"/>
                    </w:pP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B7385" w14:textId="53789589" w:rsidR="00122CA0" w:rsidRDefault="00F25DDA" w:rsidP="005A6DAA">
    <w:pPr>
      <w:pStyle w:val="Footer"/>
      <w:tabs>
        <w:tab w:val="clear" w:pos="4513"/>
        <w:tab w:val="clear" w:pos="9026"/>
        <w:tab w:val="center" w:pos="4820"/>
        <w:tab w:val="right" w:pos="14742"/>
      </w:tabs>
      <w:spacing w:after="160"/>
      <w:rPr>
        <w:noProof/>
        <w:color w:val="auto"/>
        <w:sz w:val="18"/>
        <w:szCs w:val="18"/>
        <w:lang w:val="en-US"/>
      </w:rPr>
    </w:pPr>
    <w:sdt>
      <w:sdtPr>
        <w:rPr>
          <w:color w:val="auto"/>
          <w:sz w:val="18"/>
          <w:szCs w:val="18"/>
          <w:lang w:val="en-US"/>
        </w:rPr>
        <w:alias w:val="Title"/>
        <w:tag w:val=""/>
        <w:id w:val="874962478"/>
        <w:dataBinding w:prefixMappings="xmlns:ns0='http://purl.org/dc/elements/1.1/' xmlns:ns1='http://schemas.openxmlformats.org/package/2006/metadata/core-properties' " w:xpath="/ns1:coreProperties[1]/ns0:title[1]" w:storeItemID="{6C3C8BC8-F283-45AE-878A-BAB7291924A1}"/>
        <w:text/>
      </w:sdtPr>
      <w:sdtEndPr/>
      <w:sdtContent>
        <w:r w:rsidR="00122CA0">
          <w:rPr>
            <w:color w:val="auto"/>
            <w:sz w:val="18"/>
            <w:szCs w:val="18"/>
            <w:lang w:val="en-US"/>
          </w:rPr>
          <w:t>NVES Portal user guide</w:t>
        </w:r>
      </w:sdtContent>
    </w:sdt>
    <w:r w:rsidR="00122CA0" w:rsidRPr="00654E6E">
      <w:rPr>
        <w:color w:val="auto"/>
        <w:sz w:val="18"/>
        <w:szCs w:val="18"/>
        <w:lang w:val="en-US"/>
      </w:rPr>
      <w:tab/>
    </w:r>
    <w:r w:rsidR="00122CA0" w:rsidRPr="00654E6E">
      <w:rPr>
        <w:b/>
        <w:color w:val="auto"/>
        <w:sz w:val="18"/>
        <w:szCs w:val="18"/>
        <w:lang w:val="en-US"/>
      </w:rPr>
      <w:t>Release date:</w:t>
    </w:r>
    <w:r w:rsidR="00122CA0" w:rsidRPr="00654E6E">
      <w:rPr>
        <w:color w:val="auto"/>
        <w:sz w:val="18"/>
        <w:szCs w:val="18"/>
        <w:lang w:val="en-US"/>
      </w:rPr>
      <w:t xml:space="preserve"> </w:t>
    </w:r>
    <w:sdt>
      <w:sdtPr>
        <w:rPr>
          <w:color w:val="auto"/>
          <w:sz w:val="18"/>
          <w:szCs w:val="18"/>
          <w:lang w:val="en-US"/>
        </w:rPr>
        <w:alias w:val="Category"/>
        <w:id w:val="1232892812"/>
        <w:placeholder>
          <w:docPart w:val="A1DE8F31FA184757B56DCB1B7F1BCB73"/>
        </w:placeholder>
        <w:dataBinding w:prefixMappings="xmlns:ns0='http://purl.org/dc/elements/1.1/' xmlns:ns1='http://schemas.openxmlformats.org/package/2006/metadata/core-properties' " w:xpath="/ns1:coreProperties[1]/ns1:category[1]" w:storeItemID="{6C3C8BC8-F283-45AE-878A-BAB7291924A1}"/>
        <w:text/>
      </w:sdtPr>
      <w:sdtEndPr/>
      <w:sdtContent>
        <w:r w:rsidR="00724F6B">
          <w:rPr>
            <w:color w:val="auto"/>
            <w:sz w:val="18"/>
            <w:szCs w:val="18"/>
            <w:lang w:val="en-US"/>
          </w:rPr>
          <w:t xml:space="preserve">Sep </w:t>
        </w:r>
        <w:r w:rsidR="00822B8B">
          <w:rPr>
            <w:color w:val="auto"/>
            <w:sz w:val="18"/>
            <w:szCs w:val="18"/>
            <w:lang w:val="en-US"/>
          </w:rPr>
          <w:t>2025</w:t>
        </w:r>
      </w:sdtContent>
    </w:sdt>
    <w:r w:rsidR="00122CA0" w:rsidRPr="00654E6E">
      <w:rPr>
        <w:color w:val="auto"/>
        <w:sz w:val="18"/>
        <w:szCs w:val="18"/>
        <w:lang w:val="en-US"/>
      </w:rPr>
      <w:t xml:space="preserve"> | </w:t>
    </w:r>
    <w:r w:rsidR="00122CA0" w:rsidRPr="00654E6E">
      <w:rPr>
        <w:b/>
        <w:color w:val="auto"/>
        <w:sz w:val="18"/>
        <w:szCs w:val="18"/>
        <w:lang w:val="en-US"/>
      </w:rPr>
      <w:t>Version</w:t>
    </w:r>
    <w:r w:rsidR="00122CA0" w:rsidRPr="00654E6E">
      <w:rPr>
        <w:color w:val="auto"/>
        <w:sz w:val="18"/>
        <w:szCs w:val="18"/>
        <w:lang w:val="en-US"/>
      </w:rPr>
      <w:t xml:space="preserve">: </w:t>
    </w:r>
    <w:sdt>
      <w:sdtPr>
        <w:rPr>
          <w:color w:val="auto"/>
          <w:sz w:val="18"/>
          <w:szCs w:val="18"/>
          <w:lang w:val="en-US"/>
        </w:rPr>
        <w:alias w:val="Keywords"/>
        <w:id w:val="-1400442376"/>
        <w:placeholder>
          <w:docPart w:val="E4C428AF8B7E4CC9B11DC5D792C689D8"/>
        </w:placeholder>
        <w:dataBinding w:prefixMappings="xmlns:ns0='http://purl.org/dc/elements/1.1/' xmlns:ns1='http://schemas.openxmlformats.org/package/2006/metadata/core-properties' " w:xpath="/ns1:coreProperties[1]/ns1:keywords[1]" w:storeItemID="{6C3C8BC8-F283-45AE-878A-BAB7291924A1}"/>
        <w:text/>
      </w:sdtPr>
      <w:sdtEndPr/>
      <w:sdtContent>
        <w:r w:rsidR="00122CA0">
          <w:rPr>
            <w:color w:val="auto"/>
            <w:sz w:val="18"/>
            <w:szCs w:val="18"/>
            <w:lang w:val="en-US"/>
          </w:rPr>
          <w:t>1.0</w:t>
        </w:r>
      </w:sdtContent>
    </w:sdt>
    <w:r w:rsidR="00122CA0" w:rsidRPr="00654E6E">
      <w:rPr>
        <w:color w:val="auto"/>
        <w:sz w:val="18"/>
        <w:szCs w:val="18"/>
        <w:lang w:val="en-US"/>
      </w:rPr>
      <w:t xml:space="preserve"> </w:t>
    </w:r>
    <w:r w:rsidR="00122CA0" w:rsidRPr="00654E6E">
      <w:rPr>
        <w:color w:val="auto"/>
        <w:sz w:val="18"/>
        <w:szCs w:val="18"/>
        <w:lang w:val="en-US"/>
      </w:rPr>
      <w:tab/>
      <w:t xml:space="preserve">Page </w:t>
    </w:r>
    <w:r w:rsidR="00122CA0" w:rsidRPr="00654E6E">
      <w:rPr>
        <w:color w:val="auto"/>
        <w:sz w:val="18"/>
        <w:szCs w:val="18"/>
        <w:lang w:val="en-US"/>
      </w:rPr>
      <w:fldChar w:fldCharType="begin"/>
    </w:r>
    <w:r w:rsidR="00122CA0" w:rsidRPr="00654E6E">
      <w:rPr>
        <w:color w:val="auto"/>
        <w:sz w:val="18"/>
        <w:szCs w:val="18"/>
        <w:lang w:val="en-US"/>
      </w:rPr>
      <w:instrText xml:space="preserve"> PAGE   \* MERGEFORMAT </w:instrText>
    </w:r>
    <w:r w:rsidR="00122CA0" w:rsidRPr="00654E6E">
      <w:rPr>
        <w:color w:val="auto"/>
        <w:sz w:val="18"/>
        <w:szCs w:val="18"/>
        <w:lang w:val="en-US"/>
      </w:rPr>
      <w:fldChar w:fldCharType="separate"/>
    </w:r>
    <w:r w:rsidR="00122CA0">
      <w:rPr>
        <w:color w:val="auto"/>
        <w:sz w:val="18"/>
        <w:szCs w:val="18"/>
        <w:lang w:val="en-US"/>
      </w:rPr>
      <w:t>2</w:t>
    </w:r>
    <w:r w:rsidR="00122CA0" w:rsidRPr="00654E6E">
      <w:rPr>
        <w:noProof/>
        <w:color w:val="auto"/>
        <w:sz w:val="18"/>
        <w:szCs w:val="18"/>
        <w:lang w:val="en-US"/>
      </w:rPr>
      <w:fldChar w:fldCharType="end"/>
    </w:r>
    <w:r w:rsidR="00122CA0" w:rsidRPr="00654E6E">
      <w:rPr>
        <w:noProof/>
        <w:color w:val="auto"/>
        <w:sz w:val="18"/>
        <w:szCs w:val="18"/>
        <w:lang w:val="en-US"/>
      </w:rPr>
      <w:t xml:space="preserve"> of </w:t>
    </w:r>
    <w:r w:rsidR="00122CA0" w:rsidRPr="00654E6E">
      <w:rPr>
        <w:noProof/>
        <w:color w:val="auto"/>
        <w:sz w:val="18"/>
        <w:szCs w:val="18"/>
        <w:lang w:val="en-US"/>
      </w:rPr>
      <w:fldChar w:fldCharType="begin"/>
    </w:r>
    <w:r w:rsidR="00122CA0" w:rsidRPr="00654E6E">
      <w:rPr>
        <w:noProof/>
        <w:color w:val="auto"/>
        <w:sz w:val="18"/>
        <w:szCs w:val="18"/>
        <w:lang w:val="en-US"/>
      </w:rPr>
      <w:instrText xml:space="preserve"> NUMPAGES   \* MERGEFORMAT </w:instrText>
    </w:r>
    <w:r w:rsidR="00122CA0" w:rsidRPr="00654E6E">
      <w:rPr>
        <w:noProof/>
        <w:color w:val="auto"/>
        <w:sz w:val="18"/>
        <w:szCs w:val="18"/>
        <w:lang w:val="en-US"/>
      </w:rPr>
      <w:fldChar w:fldCharType="separate"/>
    </w:r>
    <w:r w:rsidR="00122CA0">
      <w:rPr>
        <w:noProof/>
        <w:color w:val="auto"/>
        <w:sz w:val="18"/>
        <w:szCs w:val="18"/>
        <w:lang w:val="en-US"/>
      </w:rPr>
      <w:t>12</w:t>
    </w:r>
    <w:r w:rsidR="00122CA0" w:rsidRPr="00654E6E">
      <w:rPr>
        <w:noProof/>
        <w:color w:val="auto"/>
        <w:sz w:val="18"/>
        <w:szCs w:val="18"/>
        <w:lang w:val="en-US"/>
      </w:rPr>
      <w:fldChar w:fldCharType="end"/>
    </w:r>
  </w:p>
  <w:p w14:paraId="451B6D23" w14:textId="77777777" w:rsidR="00122CA0" w:rsidRPr="00654E6E" w:rsidRDefault="00122CA0" w:rsidP="00900D0B">
    <w:pPr>
      <w:pStyle w:val="Footer"/>
      <w:tabs>
        <w:tab w:val="clear" w:pos="4513"/>
        <w:tab w:val="clear" w:pos="9026"/>
        <w:tab w:val="center" w:pos="4820"/>
        <w:tab w:val="right" w:pos="14742"/>
      </w:tabs>
      <w:ind w:left="-1021"/>
      <w:rPr>
        <w:color w:val="auto"/>
      </w:rPr>
    </w:pPr>
    <w:r>
      <w:rPr>
        <w:noProof/>
        <w:lang w:eastAsia="en-AU"/>
      </w:rPr>
      <w:drawing>
        <wp:inline distT="0" distB="0" distL="0" distR="0" wp14:anchorId="65705A51" wp14:editId="2245C84B">
          <wp:extent cx="7560000" cy="177882"/>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77882"/>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F38E8" w14:textId="39471334" w:rsidR="00122CA0" w:rsidRDefault="00F25DDA" w:rsidP="005A6DAA">
    <w:pPr>
      <w:pStyle w:val="Footer"/>
      <w:tabs>
        <w:tab w:val="clear" w:pos="4513"/>
        <w:tab w:val="clear" w:pos="9026"/>
        <w:tab w:val="center" w:pos="4820"/>
        <w:tab w:val="right" w:pos="14742"/>
      </w:tabs>
      <w:spacing w:after="160"/>
      <w:rPr>
        <w:noProof/>
        <w:color w:val="auto"/>
        <w:sz w:val="18"/>
        <w:szCs w:val="18"/>
        <w:lang w:val="en-US"/>
      </w:rPr>
    </w:pPr>
    <w:sdt>
      <w:sdtPr>
        <w:rPr>
          <w:color w:val="auto"/>
          <w:sz w:val="18"/>
          <w:szCs w:val="18"/>
          <w:lang w:val="en-US"/>
        </w:rPr>
        <w:alias w:val="Title"/>
        <w:tag w:val=""/>
        <w:id w:val="-659239981"/>
        <w:dataBinding w:prefixMappings="xmlns:ns0='http://purl.org/dc/elements/1.1/' xmlns:ns1='http://schemas.openxmlformats.org/package/2006/metadata/core-properties' " w:xpath="/ns1:coreProperties[1]/ns0:title[1]" w:storeItemID="{6C3C8BC8-F283-45AE-878A-BAB7291924A1}"/>
        <w:text/>
      </w:sdtPr>
      <w:sdtEndPr/>
      <w:sdtContent>
        <w:r w:rsidR="00122CA0">
          <w:rPr>
            <w:color w:val="auto"/>
            <w:sz w:val="18"/>
            <w:szCs w:val="18"/>
            <w:lang w:val="en-US"/>
          </w:rPr>
          <w:t>NVES Portal user guide</w:t>
        </w:r>
      </w:sdtContent>
    </w:sdt>
    <w:r w:rsidR="00122CA0" w:rsidRPr="00654E6E">
      <w:rPr>
        <w:color w:val="auto"/>
        <w:sz w:val="18"/>
        <w:szCs w:val="18"/>
        <w:lang w:val="en-US"/>
      </w:rPr>
      <w:tab/>
    </w:r>
    <w:r w:rsidR="00122CA0" w:rsidRPr="00654E6E">
      <w:rPr>
        <w:b/>
        <w:color w:val="auto"/>
        <w:sz w:val="18"/>
        <w:szCs w:val="18"/>
        <w:lang w:val="en-US"/>
      </w:rPr>
      <w:t>Release date:</w:t>
    </w:r>
    <w:r w:rsidR="00122CA0" w:rsidRPr="00654E6E">
      <w:rPr>
        <w:color w:val="auto"/>
        <w:sz w:val="18"/>
        <w:szCs w:val="18"/>
        <w:lang w:val="en-US"/>
      </w:rPr>
      <w:t xml:space="preserve"> </w:t>
    </w:r>
    <w:sdt>
      <w:sdtPr>
        <w:rPr>
          <w:color w:val="auto"/>
          <w:sz w:val="18"/>
          <w:szCs w:val="18"/>
          <w:lang w:val="en-US"/>
        </w:rPr>
        <w:alias w:val="Category"/>
        <w:id w:val="-1026935829"/>
        <w:dataBinding w:prefixMappings="xmlns:ns0='http://purl.org/dc/elements/1.1/' xmlns:ns1='http://schemas.openxmlformats.org/package/2006/metadata/core-properties' " w:xpath="/ns1:coreProperties[1]/ns1:category[1]" w:storeItemID="{6C3C8BC8-F283-45AE-878A-BAB7291924A1}"/>
        <w:text/>
      </w:sdtPr>
      <w:sdtEndPr/>
      <w:sdtContent>
        <w:r w:rsidR="00724F6B">
          <w:rPr>
            <w:color w:val="auto"/>
            <w:sz w:val="18"/>
            <w:szCs w:val="18"/>
            <w:lang w:val="en-US"/>
          </w:rPr>
          <w:t>Sep 2025</w:t>
        </w:r>
      </w:sdtContent>
    </w:sdt>
    <w:r w:rsidR="00122CA0" w:rsidRPr="00654E6E">
      <w:rPr>
        <w:color w:val="auto"/>
        <w:sz w:val="18"/>
        <w:szCs w:val="18"/>
        <w:lang w:val="en-US"/>
      </w:rPr>
      <w:t xml:space="preserve"> | </w:t>
    </w:r>
    <w:r w:rsidR="00122CA0" w:rsidRPr="00654E6E">
      <w:rPr>
        <w:b/>
        <w:color w:val="auto"/>
        <w:sz w:val="18"/>
        <w:szCs w:val="18"/>
        <w:lang w:val="en-US"/>
      </w:rPr>
      <w:t>Version</w:t>
    </w:r>
    <w:r w:rsidR="00122CA0" w:rsidRPr="00654E6E">
      <w:rPr>
        <w:color w:val="auto"/>
        <w:sz w:val="18"/>
        <w:szCs w:val="18"/>
        <w:lang w:val="en-US"/>
      </w:rPr>
      <w:t xml:space="preserve">: </w:t>
    </w:r>
    <w:sdt>
      <w:sdtPr>
        <w:rPr>
          <w:color w:val="auto"/>
          <w:sz w:val="18"/>
          <w:szCs w:val="18"/>
          <w:lang w:val="en-US"/>
        </w:rPr>
        <w:alias w:val="Keywords"/>
        <w:id w:val="261730423"/>
        <w:dataBinding w:prefixMappings="xmlns:ns0='http://purl.org/dc/elements/1.1/' xmlns:ns1='http://schemas.openxmlformats.org/package/2006/metadata/core-properties' " w:xpath="/ns1:coreProperties[1]/ns1:keywords[1]" w:storeItemID="{6C3C8BC8-F283-45AE-878A-BAB7291924A1}"/>
        <w:text/>
      </w:sdtPr>
      <w:sdtEndPr/>
      <w:sdtContent>
        <w:r w:rsidR="00122CA0">
          <w:rPr>
            <w:color w:val="auto"/>
            <w:sz w:val="18"/>
            <w:szCs w:val="18"/>
            <w:lang w:val="en-US"/>
          </w:rPr>
          <w:t>1.0</w:t>
        </w:r>
      </w:sdtContent>
    </w:sdt>
    <w:r w:rsidR="00122CA0" w:rsidRPr="00654E6E">
      <w:rPr>
        <w:color w:val="auto"/>
        <w:sz w:val="18"/>
        <w:szCs w:val="18"/>
        <w:lang w:val="en-US"/>
      </w:rPr>
      <w:t xml:space="preserve"> </w:t>
    </w:r>
    <w:r w:rsidR="00122CA0" w:rsidRPr="00654E6E">
      <w:rPr>
        <w:color w:val="auto"/>
        <w:sz w:val="18"/>
        <w:szCs w:val="18"/>
        <w:lang w:val="en-US"/>
      </w:rPr>
      <w:tab/>
      <w:t xml:space="preserve">Page </w:t>
    </w:r>
    <w:r w:rsidR="00122CA0" w:rsidRPr="00654E6E">
      <w:rPr>
        <w:color w:val="auto"/>
        <w:sz w:val="18"/>
        <w:szCs w:val="18"/>
        <w:lang w:val="en-US"/>
      </w:rPr>
      <w:fldChar w:fldCharType="begin"/>
    </w:r>
    <w:r w:rsidR="00122CA0" w:rsidRPr="00654E6E">
      <w:rPr>
        <w:color w:val="auto"/>
        <w:sz w:val="18"/>
        <w:szCs w:val="18"/>
        <w:lang w:val="en-US"/>
      </w:rPr>
      <w:instrText xml:space="preserve"> PAGE   \* MERGEFORMAT </w:instrText>
    </w:r>
    <w:r w:rsidR="00122CA0" w:rsidRPr="00654E6E">
      <w:rPr>
        <w:color w:val="auto"/>
        <w:sz w:val="18"/>
        <w:szCs w:val="18"/>
        <w:lang w:val="en-US"/>
      </w:rPr>
      <w:fldChar w:fldCharType="separate"/>
    </w:r>
    <w:r w:rsidR="00122CA0">
      <w:rPr>
        <w:color w:val="auto"/>
        <w:sz w:val="18"/>
        <w:szCs w:val="18"/>
        <w:lang w:val="en-US"/>
      </w:rPr>
      <w:t>2</w:t>
    </w:r>
    <w:r w:rsidR="00122CA0" w:rsidRPr="00654E6E">
      <w:rPr>
        <w:noProof/>
        <w:color w:val="auto"/>
        <w:sz w:val="18"/>
        <w:szCs w:val="18"/>
        <w:lang w:val="en-US"/>
      </w:rPr>
      <w:fldChar w:fldCharType="end"/>
    </w:r>
    <w:r w:rsidR="00122CA0" w:rsidRPr="00654E6E">
      <w:rPr>
        <w:noProof/>
        <w:color w:val="auto"/>
        <w:sz w:val="18"/>
        <w:szCs w:val="18"/>
        <w:lang w:val="en-US"/>
      </w:rPr>
      <w:t xml:space="preserve"> of </w:t>
    </w:r>
    <w:r w:rsidR="00122CA0" w:rsidRPr="00654E6E">
      <w:rPr>
        <w:noProof/>
        <w:color w:val="auto"/>
        <w:sz w:val="18"/>
        <w:szCs w:val="18"/>
        <w:lang w:val="en-US"/>
      </w:rPr>
      <w:fldChar w:fldCharType="begin"/>
    </w:r>
    <w:r w:rsidR="00122CA0" w:rsidRPr="00654E6E">
      <w:rPr>
        <w:noProof/>
        <w:color w:val="auto"/>
        <w:sz w:val="18"/>
        <w:szCs w:val="18"/>
        <w:lang w:val="en-US"/>
      </w:rPr>
      <w:instrText xml:space="preserve"> NUMPAGES   \* MERGEFORMAT </w:instrText>
    </w:r>
    <w:r w:rsidR="00122CA0" w:rsidRPr="00654E6E">
      <w:rPr>
        <w:noProof/>
        <w:color w:val="auto"/>
        <w:sz w:val="18"/>
        <w:szCs w:val="18"/>
        <w:lang w:val="en-US"/>
      </w:rPr>
      <w:fldChar w:fldCharType="separate"/>
    </w:r>
    <w:r w:rsidR="00122CA0">
      <w:rPr>
        <w:noProof/>
        <w:color w:val="auto"/>
        <w:sz w:val="18"/>
        <w:szCs w:val="18"/>
        <w:lang w:val="en-US"/>
      </w:rPr>
      <w:t>12</w:t>
    </w:r>
    <w:r w:rsidR="00122CA0" w:rsidRPr="00654E6E">
      <w:rPr>
        <w:noProof/>
        <w:color w:val="auto"/>
        <w:sz w:val="18"/>
        <w:szCs w:val="18"/>
        <w:lang w:val="en-US"/>
      </w:rPr>
      <w:fldChar w:fldCharType="end"/>
    </w:r>
  </w:p>
  <w:p w14:paraId="5056ECFA" w14:textId="77777777" w:rsidR="00122CA0" w:rsidRPr="00654E6E" w:rsidRDefault="00122CA0" w:rsidP="009F2771">
    <w:pPr>
      <w:pStyle w:val="Footer"/>
      <w:tabs>
        <w:tab w:val="clear" w:pos="4513"/>
        <w:tab w:val="clear" w:pos="9026"/>
        <w:tab w:val="center" w:pos="4820"/>
        <w:tab w:val="right" w:pos="14742"/>
      </w:tabs>
      <w:ind w:left="-993"/>
      <w:rPr>
        <w:color w:val="auto"/>
      </w:rPr>
    </w:pPr>
    <w:r>
      <w:rPr>
        <w:noProof/>
        <w:lang w:eastAsia="en-AU"/>
      </w:rPr>
      <w:drawing>
        <wp:inline distT="0" distB="0" distL="0" distR="0" wp14:anchorId="058C77D1" wp14:editId="78DD3FCD">
          <wp:extent cx="7531100" cy="172085"/>
          <wp:effectExtent l="0" t="0" r="0" b="571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6809" cy="17472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403E3D" w14:textId="77777777" w:rsidR="00122CA0" w:rsidRPr="005912BE" w:rsidRDefault="00122CA0" w:rsidP="005912BE">
      <w:pPr>
        <w:spacing w:before="300"/>
        <w:rPr>
          <w:color w:val="008089" w:themeColor="accent2"/>
        </w:rPr>
      </w:pPr>
      <w:r w:rsidRPr="004063DE">
        <w:rPr>
          <w:color w:val="004044" w:themeColor="accent2" w:themeShade="80"/>
        </w:rPr>
        <w:t>----------</w:t>
      </w:r>
    </w:p>
  </w:footnote>
  <w:footnote w:type="continuationSeparator" w:id="0">
    <w:p w14:paraId="35EEAEE9" w14:textId="77777777" w:rsidR="00122CA0" w:rsidRDefault="00122CA0" w:rsidP="008456D5">
      <w:pPr>
        <w:spacing w:before="0" w:after="0"/>
      </w:pPr>
      <w:r>
        <w:continuationSeparator/>
      </w:r>
    </w:p>
  </w:footnote>
  <w:footnote w:type="continuationNotice" w:id="1">
    <w:p w14:paraId="73E6F349" w14:textId="77777777" w:rsidR="00122CA0" w:rsidRDefault="00122CA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96A24" w14:textId="77777777" w:rsidR="00122CA0" w:rsidRDefault="00122CA0" w:rsidP="00D86E4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B68B5" w14:textId="77777777" w:rsidR="00122CA0" w:rsidRDefault="00122CA0" w:rsidP="00546218">
    <w:pPr>
      <w:pStyle w:val="Header"/>
      <w:spacing w:after="13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F87F1" w14:textId="77777777" w:rsidR="00122CA0" w:rsidRPr="00147508" w:rsidRDefault="00122CA0" w:rsidP="001475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A09D5" w14:textId="77777777" w:rsidR="00122CA0" w:rsidRPr="00147508" w:rsidRDefault="00122CA0" w:rsidP="001475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80D040B"/>
    <w:multiLevelType w:val="hybridMultilevel"/>
    <w:tmpl w:val="9C06033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2" w15:restartNumberingAfterBreak="0">
    <w:nsid w:val="0A75505D"/>
    <w:multiLevelType w:val="multilevel"/>
    <w:tmpl w:val="9FCE3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621AED"/>
    <w:multiLevelType w:val="multilevel"/>
    <w:tmpl w:val="C2EED61A"/>
    <w:numStyleLink w:val="NumberedHeadings"/>
  </w:abstractNum>
  <w:abstractNum w:abstractNumId="14" w15:restartNumberingAfterBreak="0">
    <w:nsid w:val="11F0509B"/>
    <w:multiLevelType w:val="hybridMultilevel"/>
    <w:tmpl w:val="12B06EE2"/>
    <w:lvl w:ilvl="0" w:tplc="097666CC">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BB08A9"/>
    <w:multiLevelType w:val="hybridMultilevel"/>
    <w:tmpl w:val="41EA2B14"/>
    <w:lvl w:ilvl="0" w:tplc="5A2A64C4">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7F7CCE"/>
    <w:multiLevelType w:val="hybridMultilevel"/>
    <w:tmpl w:val="DD2EB5E6"/>
    <w:lvl w:ilvl="0" w:tplc="FFFFFFFF">
      <w:numFmt w:val="bullet"/>
      <w:pStyle w:val="Bulletedtext"/>
      <w:lvlText w:val="•"/>
      <w:lvlJc w:val="left"/>
      <w:pPr>
        <w:ind w:left="4845" w:hanging="360"/>
      </w:pPr>
      <w:rPr>
        <w:rFonts w:ascii="Arial" w:hAnsi="Arial" w:hint="default"/>
      </w:rPr>
    </w:lvl>
    <w:lvl w:ilvl="1" w:tplc="E194AB2C">
      <w:start w:val="1"/>
      <w:numFmt w:val="bullet"/>
      <w:pStyle w:val="Bulletedtextlevel2"/>
      <w:lvlText w:val="-"/>
      <w:lvlJc w:val="left"/>
      <w:pPr>
        <w:ind w:left="3438" w:hanging="360"/>
      </w:pPr>
      <w:rPr>
        <w:rFonts w:ascii="Calibri" w:eastAsiaTheme="minorHAnsi" w:hAnsi="Calibri" w:cs="Calibri" w:hint="default"/>
      </w:rPr>
    </w:lvl>
    <w:lvl w:ilvl="2" w:tplc="0C090005">
      <w:start w:val="1"/>
      <w:numFmt w:val="bullet"/>
      <w:lvlText w:val=""/>
      <w:lvlJc w:val="left"/>
      <w:pPr>
        <w:ind w:left="4158" w:hanging="360"/>
      </w:pPr>
      <w:rPr>
        <w:rFonts w:ascii="Wingdings" w:hAnsi="Wingdings" w:hint="default"/>
      </w:rPr>
    </w:lvl>
    <w:lvl w:ilvl="3" w:tplc="0C090001" w:tentative="1">
      <w:start w:val="1"/>
      <w:numFmt w:val="bullet"/>
      <w:lvlText w:val=""/>
      <w:lvlJc w:val="left"/>
      <w:pPr>
        <w:ind w:left="4878" w:hanging="360"/>
      </w:pPr>
      <w:rPr>
        <w:rFonts w:ascii="Symbol" w:hAnsi="Symbol" w:hint="default"/>
      </w:rPr>
    </w:lvl>
    <w:lvl w:ilvl="4" w:tplc="0C090003" w:tentative="1">
      <w:start w:val="1"/>
      <w:numFmt w:val="bullet"/>
      <w:lvlText w:val="o"/>
      <w:lvlJc w:val="left"/>
      <w:pPr>
        <w:ind w:left="5598" w:hanging="360"/>
      </w:pPr>
      <w:rPr>
        <w:rFonts w:ascii="Courier New" w:hAnsi="Courier New" w:cs="Courier New" w:hint="default"/>
      </w:rPr>
    </w:lvl>
    <w:lvl w:ilvl="5" w:tplc="0C090005" w:tentative="1">
      <w:start w:val="1"/>
      <w:numFmt w:val="bullet"/>
      <w:lvlText w:val=""/>
      <w:lvlJc w:val="left"/>
      <w:pPr>
        <w:ind w:left="6318" w:hanging="360"/>
      </w:pPr>
      <w:rPr>
        <w:rFonts w:ascii="Wingdings" w:hAnsi="Wingdings" w:hint="default"/>
      </w:rPr>
    </w:lvl>
    <w:lvl w:ilvl="6" w:tplc="0C090001" w:tentative="1">
      <w:start w:val="1"/>
      <w:numFmt w:val="bullet"/>
      <w:lvlText w:val=""/>
      <w:lvlJc w:val="left"/>
      <w:pPr>
        <w:ind w:left="7038" w:hanging="360"/>
      </w:pPr>
      <w:rPr>
        <w:rFonts w:ascii="Symbol" w:hAnsi="Symbol" w:hint="default"/>
      </w:rPr>
    </w:lvl>
    <w:lvl w:ilvl="7" w:tplc="0C090003" w:tentative="1">
      <w:start w:val="1"/>
      <w:numFmt w:val="bullet"/>
      <w:lvlText w:val="o"/>
      <w:lvlJc w:val="left"/>
      <w:pPr>
        <w:ind w:left="7758" w:hanging="360"/>
      </w:pPr>
      <w:rPr>
        <w:rFonts w:ascii="Courier New" w:hAnsi="Courier New" w:cs="Courier New" w:hint="default"/>
      </w:rPr>
    </w:lvl>
    <w:lvl w:ilvl="8" w:tplc="0C090005" w:tentative="1">
      <w:start w:val="1"/>
      <w:numFmt w:val="bullet"/>
      <w:lvlText w:val=""/>
      <w:lvlJc w:val="left"/>
      <w:pPr>
        <w:ind w:left="8478" w:hanging="360"/>
      </w:pPr>
      <w:rPr>
        <w:rFonts w:ascii="Wingdings" w:hAnsi="Wingdings" w:hint="default"/>
      </w:rPr>
    </w:lvl>
  </w:abstractNum>
  <w:abstractNum w:abstractNumId="17" w15:restartNumberingAfterBreak="0">
    <w:nsid w:val="23116D79"/>
    <w:multiLevelType w:val="hybridMultilevel"/>
    <w:tmpl w:val="04207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DE0E7C"/>
    <w:multiLevelType w:val="hybridMultilevel"/>
    <w:tmpl w:val="9FF86720"/>
    <w:lvl w:ilvl="0" w:tplc="70AAB6BC">
      <w:start w:val="1"/>
      <w:numFmt w:val="decimal"/>
      <w:lvlText w:val="•"/>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0921CE9"/>
    <w:multiLevelType w:val="hybridMultilevel"/>
    <w:tmpl w:val="15FCD086"/>
    <w:lvl w:ilvl="0" w:tplc="A322D0DC">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FB58E5"/>
    <w:multiLevelType w:val="multilevel"/>
    <w:tmpl w:val="1772A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A51938"/>
    <w:multiLevelType w:val="multilevel"/>
    <w:tmpl w:val="298C34E4"/>
    <w:numStyleLink w:val="AppendixNumbers"/>
  </w:abstractNum>
  <w:abstractNum w:abstractNumId="23" w15:restartNumberingAfterBreak="0">
    <w:nsid w:val="3BA31DB9"/>
    <w:multiLevelType w:val="multilevel"/>
    <w:tmpl w:val="EEB4F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7226E3"/>
    <w:multiLevelType w:val="hybridMultilevel"/>
    <w:tmpl w:val="9FA4CE18"/>
    <w:lvl w:ilvl="0" w:tplc="0C090001">
      <w:start w:val="1"/>
      <w:numFmt w:val="bullet"/>
      <w:lvlText w:val=""/>
      <w:lvlJc w:val="left"/>
      <w:pPr>
        <w:ind w:left="720" w:hanging="360"/>
      </w:pPr>
      <w:rPr>
        <w:rFonts w:ascii="Symbol" w:hAnsi="Symbol" w:hint="default"/>
      </w:rPr>
    </w:lvl>
    <w:lvl w:ilvl="1" w:tplc="054A5274">
      <w:start w:val="1"/>
      <w:numFmt w:val="decimal"/>
      <w:lvlText w:val="%2."/>
      <w:lvlJc w:val="left"/>
      <w:pPr>
        <w:ind w:left="1440" w:hanging="360"/>
      </w:pPr>
      <w:rPr>
        <w:rFonts w:asciiTheme="minorHAnsi" w:eastAsiaTheme="minorHAnsi" w:hAnsiTheme="minorHAnsi" w:cstheme="minorBidi"/>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0111BE6"/>
    <w:multiLevelType w:val="hybridMultilevel"/>
    <w:tmpl w:val="87C29960"/>
    <w:lvl w:ilvl="0" w:tplc="90F6C0FA">
      <w:start w:val="1"/>
      <w:numFmt w:val="decimal"/>
      <w:lvlText w:val="%1."/>
      <w:lvlJc w:val="left"/>
      <w:pPr>
        <w:ind w:left="720" w:hanging="360"/>
      </w:pPr>
      <w:rPr>
        <w:rFonts w:asciiTheme="minorHAnsi" w:hAnsiTheme="minorHAns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173295E"/>
    <w:multiLevelType w:val="multilevel"/>
    <w:tmpl w:val="31667090"/>
    <w:styleLink w:val="Bullets"/>
    <w:lvl w:ilvl="0">
      <w:start w:val="1"/>
      <w:numFmt w:val="decimal"/>
      <w:pStyle w:val="Bullet1"/>
      <w:lvlText w:val="%1."/>
      <w:lvlJc w:val="left"/>
      <w:pPr>
        <w:ind w:left="284" w:hanging="284"/>
      </w:pPr>
      <w:rPr>
        <w:rFonts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8" w15:restartNumberingAfterBreak="0">
    <w:nsid w:val="451746BE"/>
    <w:multiLevelType w:val="hybridMultilevel"/>
    <w:tmpl w:val="31504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A3F1FD2"/>
    <w:multiLevelType w:val="hybridMultilevel"/>
    <w:tmpl w:val="03F2D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5B01A1"/>
    <w:multiLevelType w:val="hybridMultilevel"/>
    <w:tmpl w:val="4AEEF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28055A"/>
    <w:multiLevelType w:val="hybridMultilevel"/>
    <w:tmpl w:val="0C10F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EBF00F5"/>
    <w:multiLevelType w:val="hybridMultilevel"/>
    <w:tmpl w:val="B9906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23A133D"/>
    <w:multiLevelType w:val="hybridMultilevel"/>
    <w:tmpl w:val="D6981F3E"/>
    <w:lvl w:ilvl="0" w:tplc="95B01BDA">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C74794"/>
    <w:multiLevelType w:val="hybridMultilevel"/>
    <w:tmpl w:val="57D2A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9242C89"/>
    <w:multiLevelType w:val="hybridMultilevel"/>
    <w:tmpl w:val="F1A4A312"/>
    <w:lvl w:ilvl="0" w:tplc="309E9D3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A21178D"/>
    <w:multiLevelType w:val="multilevel"/>
    <w:tmpl w:val="99F03C46"/>
    <w:lvl w:ilvl="0">
      <w:start w:val="1"/>
      <w:numFmt w:val="decimal"/>
      <w:lvlText w:val="%1."/>
      <w:lvlJc w:val="left"/>
      <w:pPr>
        <w:ind w:left="284" w:hanging="284"/>
      </w:pPr>
      <w:rPr>
        <w:rFonts w:hint="default"/>
        <w:b/>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9" w15:restartNumberingAfterBreak="0">
    <w:nsid w:val="7E554E84"/>
    <w:multiLevelType w:val="multilevel"/>
    <w:tmpl w:val="C4708F0E"/>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lvlOverride w:ilvl="0">
      <w:lvl w:ilvl="0">
        <w:start w:val="1"/>
        <w:numFmt w:val="decimal"/>
        <w:pStyle w:val="ListLegal1"/>
        <w:lvlText w:val="%1."/>
        <w:lvlJc w:val="left"/>
        <w:pPr>
          <w:ind w:left="284" w:hanging="284"/>
        </w:pPr>
        <w:rPr>
          <w:rFonts w:hint="default"/>
          <w:b/>
        </w:rPr>
      </w:lvl>
    </w:lvlOverride>
  </w:num>
  <w:num w:numId="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13"/>
  </w:num>
  <w:num w:numId="19">
    <w:abstractNumId w:val="19"/>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32"/>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34"/>
  </w:num>
  <w:num w:numId="26">
    <w:abstractNumId w:val="34"/>
  </w:num>
  <w:num w:numId="27">
    <w:abstractNumId w:val="34"/>
  </w:num>
  <w:num w:numId="28">
    <w:abstractNumId w:val="3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12"/>
  </w:num>
  <w:num w:numId="33">
    <w:abstractNumId w:val="31"/>
  </w:num>
  <w:num w:numId="34">
    <w:abstractNumId w:val="21"/>
  </w:num>
  <w:num w:numId="35">
    <w:abstractNumId w:val="16"/>
  </w:num>
  <w:num w:numId="36">
    <w:abstractNumId w:val="18"/>
  </w:num>
  <w:num w:numId="37">
    <w:abstractNumId w:val="17"/>
  </w:num>
  <w:num w:numId="38">
    <w:abstractNumId w:val="39"/>
  </w:num>
  <w:num w:numId="39">
    <w:abstractNumId w:val="23"/>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lvl w:ilvl="0">
        <w:start w:val="1"/>
        <w:numFmt w:val="decimal"/>
        <w:pStyle w:val="Bullet1"/>
        <w:lvlText w:val="%1."/>
        <w:lvlJc w:val="left"/>
        <w:pPr>
          <w:ind w:left="284" w:hanging="284"/>
        </w:pPr>
        <w:rPr>
          <w:rFonts w:hint="default"/>
          <w:b w:val="0"/>
          <w:color w:val="auto"/>
        </w:rPr>
      </w:lvl>
    </w:lvlOverride>
  </w:num>
  <w:num w:numId="42">
    <w:abstractNumId w:val="37"/>
  </w:num>
  <w:num w:numId="43">
    <w:abstractNumId w:val="11"/>
  </w:num>
  <w:num w:numId="44">
    <w:abstractNumId w:val="26"/>
  </w:num>
  <w:num w:numId="45">
    <w:abstractNumId w:val="33"/>
  </w:num>
  <w:num w:numId="46">
    <w:abstractNumId w:val="29"/>
  </w:num>
  <w:num w:numId="47">
    <w:abstractNumId w:val="28"/>
  </w:num>
  <w:num w:numId="48">
    <w:abstractNumId w:val="38"/>
  </w:num>
  <w:num w:numId="49">
    <w:abstractNumId w:val="16"/>
  </w:num>
  <w:num w:numId="50">
    <w:abstractNumId w:val="27"/>
    <w:lvlOverride w:ilvl="0">
      <w:startOverride w:val="1"/>
      <w:lvl w:ilvl="0">
        <w:start w:val="1"/>
        <w:numFmt w:val="decimal"/>
        <w:pStyle w:val="Bullet1"/>
        <w:lvlText w:val="%1."/>
        <w:lvlJc w:val="left"/>
        <w:pPr>
          <w:ind w:left="284" w:hanging="284"/>
        </w:pPr>
        <w:rPr>
          <w:b w:val="0"/>
          <w:color w:val="auto"/>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1">
    <w:abstractNumId w:val="3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6"/>
  </w:num>
  <w:num w:numId="53">
    <w:abstractNumId w:val="35"/>
  </w:num>
  <w:num w:numId="54">
    <w:abstractNumId w:val="14"/>
  </w:num>
  <w:num w:numId="55">
    <w:abstractNumId w:val="15"/>
  </w:num>
  <w:num w:numId="56">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593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B31"/>
    <w:rsid w:val="00004FB5"/>
    <w:rsid w:val="00006BF3"/>
    <w:rsid w:val="000075AC"/>
    <w:rsid w:val="0001033D"/>
    <w:rsid w:val="0001430B"/>
    <w:rsid w:val="00040C73"/>
    <w:rsid w:val="00041240"/>
    <w:rsid w:val="000461D5"/>
    <w:rsid w:val="0005221C"/>
    <w:rsid w:val="000749C1"/>
    <w:rsid w:val="00080D09"/>
    <w:rsid w:val="00082B9D"/>
    <w:rsid w:val="00085622"/>
    <w:rsid w:val="000909DC"/>
    <w:rsid w:val="00090FAF"/>
    <w:rsid w:val="00095955"/>
    <w:rsid w:val="000A47C1"/>
    <w:rsid w:val="000A75A4"/>
    <w:rsid w:val="000B1B08"/>
    <w:rsid w:val="000B2C02"/>
    <w:rsid w:val="000B6D92"/>
    <w:rsid w:val="000C0935"/>
    <w:rsid w:val="000D34F3"/>
    <w:rsid w:val="000D4122"/>
    <w:rsid w:val="000D591D"/>
    <w:rsid w:val="000D75DC"/>
    <w:rsid w:val="000E24BA"/>
    <w:rsid w:val="000E4E8B"/>
    <w:rsid w:val="000E5674"/>
    <w:rsid w:val="00103B50"/>
    <w:rsid w:val="00103F0E"/>
    <w:rsid w:val="001041F2"/>
    <w:rsid w:val="001054F2"/>
    <w:rsid w:val="00111EF1"/>
    <w:rsid w:val="00122CA0"/>
    <w:rsid w:val="0012310B"/>
    <w:rsid w:val="001274FE"/>
    <w:rsid w:val="00131CF9"/>
    <w:rsid w:val="001349C6"/>
    <w:rsid w:val="001378AB"/>
    <w:rsid w:val="00147508"/>
    <w:rsid w:val="00150981"/>
    <w:rsid w:val="001510B6"/>
    <w:rsid w:val="00164D71"/>
    <w:rsid w:val="00171EBC"/>
    <w:rsid w:val="00174D56"/>
    <w:rsid w:val="00176512"/>
    <w:rsid w:val="00177416"/>
    <w:rsid w:val="001803E3"/>
    <w:rsid w:val="001832D5"/>
    <w:rsid w:val="00184018"/>
    <w:rsid w:val="001A6A0D"/>
    <w:rsid w:val="001B0FFB"/>
    <w:rsid w:val="001B1100"/>
    <w:rsid w:val="001B4B1C"/>
    <w:rsid w:val="001B6533"/>
    <w:rsid w:val="001B7A16"/>
    <w:rsid w:val="001C5379"/>
    <w:rsid w:val="001D03F5"/>
    <w:rsid w:val="001D08D4"/>
    <w:rsid w:val="001E6BD7"/>
    <w:rsid w:val="001F1D31"/>
    <w:rsid w:val="001F59C4"/>
    <w:rsid w:val="00204515"/>
    <w:rsid w:val="00206B39"/>
    <w:rsid w:val="00206DF0"/>
    <w:rsid w:val="0021019B"/>
    <w:rsid w:val="00216AED"/>
    <w:rsid w:val="00217E8E"/>
    <w:rsid w:val="0022141E"/>
    <w:rsid w:val="002220F6"/>
    <w:rsid w:val="002254D5"/>
    <w:rsid w:val="0022611D"/>
    <w:rsid w:val="002301CA"/>
    <w:rsid w:val="00253E72"/>
    <w:rsid w:val="00267A59"/>
    <w:rsid w:val="00280998"/>
    <w:rsid w:val="00281F88"/>
    <w:rsid w:val="00284164"/>
    <w:rsid w:val="002901D7"/>
    <w:rsid w:val="00291050"/>
    <w:rsid w:val="00295B31"/>
    <w:rsid w:val="002A29C6"/>
    <w:rsid w:val="002A4E0A"/>
    <w:rsid w:val="002B3569"/>
    <w:rsid w:val="002B7197"/>
    <w:rsid w:val="002B7494"/>
    <w:rsid w:val="002C0948"/>
    <w:rsid w:val="002D01AA"/>
    <w:rsid w:val="002E15B0"/>
    <w:rsid w:val="002E1ADA"/>
    <w:rsid w:val="002E787E"/>
    <w:rsid w:val="002E7E52"/>
    <w:rsid w:val="00300BCD"/>
    <w:rsid w:val="00302183"/>
    <w:rsid w:val="003057D9"/>
    <w:rsid w:val="003261CF"/>
    <w:rsid w:val="00332881"/>
    <w:rsid w:val="00346B5F"/>
    <w:rsid w:val="003503D5"/>
    <w:rsid w:val="00370DB9"/>
    <w:rsid w:val="003720E9"/>
    <w:rsid w:val="00374C63"/>
    <w:rsid w:val="00374FC9"/>
    <w:rsid w:val="00381B1B"/>
    <w:rsid w:val="003A3BFF"/>
    <w:rsid w:val="003B1788"/>
    <w:rsid w:val="003C625A"/>
    <w:rsid w:val="003D672E"/>
    <w:rsid w:val="003D7143"/>
    <w:rsid w:val="003E0E01"/>
    <w:rsid w:val="003E4B72"/>
    <w:rsid w:val="003F3375"/>
    <w:rsid w:val="003F775D"/>
    <w:rsid w:val="003F7F17"/>
    <w:rsid w:val="003F7F2E"/>
    <w:rsid w:val="004063DE"/>
    <w:rsid w:val="00406E17"/>
    <w:rsid w:val="00420EB2"/>
    <w:rsid w:val="00420F04"/>
    <w:rsid w:val="0042391F"/>
    <w:rsid w:val="00427318"/>
    <w:rsid w:val="0043190E"/>
    <w:rsid w:val="00441980"/>
    <w:rsid w:val="00450BD5"/>
    <w:rsid w:val="00455BCA"/>
    <w:rsid w:val="00466217"/>
    <w:rsid w:val="00474E22"/>
    <w:rsid w:val="00477E77"/>
    <w:rsid w:val="00494A8E"/>
    <w:rsid w:val="00497DC4"/>
    <w:rsid w:val="004A3726"/>
    <w:rsid w:val="004C7D5D"/>
    <w:rsid w:val="004D4D67"/>
    <w:rsid w:val="004D5D74"/>
    <w:rsid w:val="004D60D7"/>
    <w:rsid w:val="004D76CA"/>
    <w:rsid w:val="004E0E8E"/>
    <w:rsid w:val="004E1FF0"/>
    <w:rsid w:val="004E6120"/>
    <w:rsid w:val="004E67FB"/>
    <w:rsid w:val="004F3C49"/>
    <w:rsid w:val="004F455E"/>
    <w:rsid w:val="004F5D61"/>
    <w:rsid w:val="0050033E"/>
    <w:rsid w:val="0050658E"/>
    <w:rsid w:val="00506D33"/>
    <w:rsid w:val="00527067"/>
    <w:rsid w:val="00530E92"/>
    <w:rsid w:val="00535938"/>
    <w:rsid w:val="00541213"/>
    <w:rsid w:val="00546218"/>
    <w:rsid w:val="00557DD8"/>
    <w:rsid w:val="0057502D"/>
    <w:rsid w:val="00581E31"/>
    <w:rsid w:val="005912BE"/>
    <w:rsid w:val="005956E7"/>
    <w:rsid w:val="005A04A9"/>
    <w:rsid w:val="005A5A2D"/>
    <w:rsid w:val="005A6352"/>
    <w:rsid w:val="005A6DAA"/>
    <w:rsid w:val="005B5974"/>
    <w:rsid w:val="005B5A6B"/>
    <w:rsid w:val="005C312F"/>
    <w:rsid w:val="005C5224"/>
    <w:rsid w:val="005D5C48"/>
    <w:rsid w:val="005D6962"/>
    <w:rsid w:val="005E3014"/>
    <w:rsid w:val="005F2D49"/>
    <w:rsid w:val="005F794B"/>
    <w:rsid w:val="006005A2"/>
    <w:rsid w:val="00602BDB"/>
    <w:rsid w:val="0060538D"/>
    <w:rsid w:val="00607974"/>
    <w:rsid w:val="00610B5B"/>
    <w:rsid w:val="00614E01"/>
    <w:rsid w:val="00617139"/>
    <w:rsid w:val="00617E67"/>
    <w:rsid w:val="00633E32"/>
    <w:rsid w:val="006347CD"/>
    <w:rsid w:val="006405C6"/>
    <w:rsid w:val="006428C8"/>
    <w:rsid w:val="00643499"/>
    <w:rsid w:val="00646420"/>
    <w:rsid w:val="00652F7E"/>
    <w:rsid w:val="0065331A"/>
    <w:rsid w:val="00660DDD"/>
    <w:rsid w:val="00663EE3"/>
    <w:rsid w:val="00666A4A"/>
    <w:rsid w:val="00666D51"/>
    <w:rsid w:val="00687FE1"/>
    <w:rsid w:val="00696039"/>
    <w:rsid w:val="006A6EB1"/>
    <w:rsid w:val="006B6EBC"/>
    <w:rsid w:val="006C7AE1"/>
    <w:rsid w:val="006D42B4"/>
    <w:rsid w:val="006E149D"/>
    <w:rsid w:val="006E1ECA"/>
    <w:rsid w:val="006E3A0C"/>
    <w:rsid w:val="006E3E4B"/>
    <w:rsid w:val="00701000"/>
    <w:rsid w:val="00720A85"/>
    <w:rsid w:val="00724619"/>
    <w:rsid w:val="00724F6B"/>
    <w:rsid w:val="00731012"/>
    <w:rsid w:val="0073372A"/>
    <w:rsid w:val="00740289"/>
    <w:rsid w:val="00741025"/>
    <w:rsid w:val="00746D22"/>
    <w:rsid w:val="00752D6D"/>
    <w:rsid w:val="007531E0"/>
    <w:rsid w:val="00754593"/>
    <w:rsid w:val="00781DF0"/>
    <w:rsid w:val="00781ED5"/>
    <w:rsid w:val="00782962"/>
    <w:rsid w:val="0078477E"/>
    <w:rsid w:val="0078601D"/>
    <w:rsid w:val="007925E6"/>
    <w:rsid w:val="007A05BE"/>
    <w:rsid w:val="007A14AC"/>
    <w:rsid w:val="007A27E5"/>
    <w:rsid w:val="007A34BC"/>
    <w:rsid w:val="007A6AC2"/>
    <w:rsid w:val="007B05DE"/>
    <w:rsid w:val="007B2A6D"/>
    <w:rsid w:val="007C225C"/>
    <w:rsid w:val="007D3A70"/>
    <w:rsid w:val="007D698D"/>
    <w:rsid w:val="007E4C44"/>
    <w:rsid w:val="007E7C7F"/>
    <w:rsid w:val="007F567D"/>
    <w:rsid w:val="00802EBF"/>
    <w:rsid w:val="008067A1"/>
    <w:rsid w:val="00822B8B"/>
    <w:rsid w:val="00827492"/>
    <w:rsid w:val="0084160B"/>
    <w:rsid w:val="008430EA"/>
    <w:rsid w:val="0084410A"/>
    <w:rsid w:val="008456D5"/>
    <w:rsid w:val="00845C59"/>
    <w:rsid w:val="0084634B"/>
    <w:rsid w:val="008513AC"/>
    <w:rsid w:val="00851ECB"/>
    <w:rsid w:val="00863603"/>
    <w:rsid w:val="00863DAD"/>
    <w:rsid w:val="0087007E"/>
    <w:rsid w:val="0087350D"/>
    <w:rsid w:val="00881EF6"/>
    <w:rsid w:val="0089181B"/>
    <w:rsid w:val="0089535C"/>
    <w:rsid w:val="00897357"/>
    <w:rsid w:val="008A1887"/>
    <w:rsid w:val="008A2A76"/>
    <w:rsid w:val="008A39D7"/>
    <w:rsid w:val="008A67D0"/>
    <w:rsid w:val="008B52C9"/>
    <w:rsid w:val="008B6A81"/>
    <w:rsid w:val="008C29C6"/>
    <w:rsid w:val="008C39E3"/>
    <w:rsid w:val="008C411E"/>
    <w:rsid w:val="008D0E08"/>
    <w:rsid w:val="008E0D14"/>
    <w:rsid w:val="008E11CC"/>
    <w:rsid w:val="008E2A0D"/>
    <w:rsid w:val="008E52BD"/>
    <w:rsid w:val="008E6A97"/>
    <w:rsid w:val="00900D0B"/>
    <w:rsid w:val="00903757"/>
    <w:rsid w:val="00915354"/>
    <w:rsid w:val="00917FEF"/>
    <w:rsid w:val="00921932"/>
    <w:rsid w:val="00921AFF"/>
    <w:rsid w:val="009406DE"/>
    <w:rsid w:val="00940B1A"/>
    <w:rsid w:val="009428C0"/>
    <w:rsid w:val="009472FB"/>
    <w:rsid w:val="00960BE9"/>
    <w:rsid w:val="00961C80"/>
    <w:rsid w:val="00964963"/>
    <w:rsid w:val="009747F9"/>
    <w:rsid w:val="00992711"/>
    <w:rsid w:val="009A6AB3"/>
    <w:rsid w:val="009A7D36"/>
    <w:rsid w:val="009B00F2"/>
    <w:rsid w:val="009B0696"/>
    <w:rsid w:val="009B1298"/>
    <w:rsid w:val="009B4265"/>
    <w:rsid w:val="009B4485"/>
    <w:rsid w:val="009C1FCE"/>
    <w:rsid w:val="009C321A"/>
    <w:rsid w:val="009C7CD0"/>
    <w:rsid w:val="009D7CCE"/>
    <w:rsid w:val="009E5189"/>
    <w:rsid w:val="009E6B3C"/>
    <w:rsid w:val="009F2771"/>
    <w:rsid w:val="00A06401"/>
    <w:rsid w:val="00A070A2"/>
    <w:rsid w:val="00A1014C"/>
    <w:rsid w:val="00A271A1"/>
    <w:rsid w:val="00A3768F"/>
    <w:rsid w:val="00A50423"/>
    <w:rsid w:val="00A5248C"/>
    <w:rsid w:val="00A54215"/>
    <w:rsid w:val="00A6193D"/>
    <w:rsid w:val="00A63AC2"/>
    <w:rsid w:val="00A63FF4"/>
    <w:rsid w:val="00A65765"/>
    <w:rsid w:val="00A9196B"/>
    <w:rsid w:val="00A95970"/>
    <w:rsid w:val="00AB251C"/>
    <w:rsid w:val="00AC1302"/>
    <w:rsid w:val="00AC6788"/>
    <w:rsid w:val="00AD6788"/>
    <w:rsid w:val="00AD7703"/>
    <w:rsid w:val="00AD7A9B"/>
    <w:rsid w:val="00AE5D71"/>
    <w:rsid w:val="00AF270E"/>
    <w:rsid w:val="00AF79EE"/>
    <w:rsid w:val="00AF7C2F"/>
    <w:rsid w:val="00B03F52"/>
    <w:rsid w:val="00B06D96"/>
    <w:rsid w:val="00B1588A"/>
    <w:rsid w:val="00B23EA5"/>
    <w:rsid w:val="00B25A89"/>
    <w:rsid w:val="00B316FC"/>
    <w:rsid w:val="00B326FF"/>
    <w:rsid w:val="00B3751C"/>
    <w:rsid w:val="00B400F9"/>
    <w:rsid w:val="00B41007"/>
    <w:rsid w:val="00B42AC2"/>
    <w:rsid w:val="00B5034A"/>
    <w:rsid w:val="00B5250B"/>
    <w:rsid w:val="00B53ED2"/>
    <w:rsid w:val="00B54E13"/>
    <w:rsid w:val="00B6158B"/>
    <w:rsid w:val="00B6406B"/>
    <w:rsid w:val="00B64CD8"/>
    <w:rsid w:val="00B738F8"/>
    <w:rsid w:val="00B7694C"/>
    <w:rsid w:val="00B803B9"/>
    <w:rsid w:val="00B84F8B"/>
    <w:rsid w:val="00BA24FB"/>
    <w:rsid w:val="00BA509C"/>
    <w:rsid w:val="00BB07F0"/>
    <w:rsid w:val="00BB3AAC"/>
    <w:rsid w:val="00BB52DC"/>
    <w:rsid w:val="00BB7CB1"/>
    <w:rsid w:val="00BC34B4"/>
    <w:rsid w:val="00BD1E5F"/>
    <w:rsid w:val="00BD277C"/>
    <w:rsid w:val="00BD6798"/>
    <w:rsid w:val="00BE36B6"/>
    <w:rsid w:val="00BE435C"/>
    <w:rsid w:val="00BE4B43"/>
    <w:rsid w:val="00BF4909"/>
    <w:rsid w:val="00BF4FD0"/>
    <w:rsid w:val="00C151F5"/>
    <w:rsid w:val="00C1699C"/>
    <w:rsid w:val="00C22004"/>
    <w:rsid w:val="00C2224A"/>
    <w:rsid w:val="00C270B9"/>
    <w:rsid w:val="00C3007A"/>
    <w:rsid w:val="00C4205E"/>
    <w:rsid w:val="00C455EC"/>
    <w:rsid w:val="00C504B4"/>
    <w:rsid w:val="00C53971"/>
    <w:rsid w:val="00C6432A"/>
    <w:rsid w:val="00C65B2C"/>
    <w:rsid w:val="00C7011F"/>
    <w:rsid w:val="00C769A0"/>
    <w:rsid w:val="00C814F4"/>
    <w:rsid w:val="00C83B88"/>
    <w:rsid w:val="00C90F7C"/>
    <w:rsid w:val="00C92EC5"/>
    <w:rsid w:val="00C93637"/>
    <w:rsid w:val="00C96448"/>
    <w:rsid w:val="00C97D2A"/>
    <w:rsid w:val="00CA4272"/>
    <w:rsid w:val="00CB78D6"/>
    <w:rsid w:val="00CC0E4A"/>
    <w:rsid w:val="00CC3363"/>
    <w:rsid w:val="00CC5379"/>
    <w:rsid w:val="00CD233E"/>
    <w:rsid w:val="00CD57C8"/>
    <w:rsid w:val="00CF12DD"/>
    <w:rsid w:val="00CF1D1C"/>
    <w:rsid w:val="00CF1EA3"/>
    <w:rsid w:val="00CF65BB"/>
    <w:rsid w:val="00CF6CFD"/>
    <w:rsid w:val="00D11838"/>
    <w:rsid w:val="00D151B3"/>
    <w:rsid w:val="00D16B76"/>
    <w:rsid w:val="00D32690"/>
    <w:rsid w:val="00D421E7"/>
    <w:rsid w:val="00D42F61"/>
    <w:rsid w:val="00D45258"/>
    <w:rsid w:val="00D465B1"/>
    <w:rsid w:val="00D5655E"/>
    <w:rsid w:val="00D65926"/>
    <w:rsid w:val="00D70225"/>
    <w:rsid w:val="00D71B43"/>
    <w:rsid w:val="00D759A1"/>
    <w:rsid w:val="00D8322D"/>
    <w:rsid w:val="00D8467B"/>
    <w:rsid w:val="00D858F9"/>
    <w:rsid w:val="00D86E40"/>
    <w:rsid w:val="00D87AD8"/>
    <w:rsid w:val="00DA0DB0"/>
    <w:rsid w:val="00DB07A5"/>
    <w:rsid w:val="00DB1F7D"/>
    <w:rsid w:val="00DC0C3E"/>
    <w:rsid w:val="00DC16AE"/>
    <w:rsid w:val="00DC28E1"/>
    <w:rsid w:val="00DC377F"/>
    <w:rsid w:val="00DC72E4"/>
    <w:rsid w:val="00DD092A"/>
    <w:rsid w:val="00DD11AD"/>
    <w:rsid w:val="00DD16E4"/>
    <w:rsid w:val="00DD4397"/>
    <w:rsid w:val="00DD55CD"/>
    <w:rsid w:val="00DD7335"/>
    <w:rsid w:val="00DE4362"/>
    <w:rsid w:val="00DE4FE2"/>
    <w:rsid w:val="00DF10B0"/>
    <w:rsid w:val="00E009BF"/>
    <w:rsid w:val="00E037FE"/>
    <w:rsid w:val="00E04908"/>
    <w:rsid w:val="00E05061"/>
    <w:rsid w:val="00E06CAF"/>
    <w:rsid w:val="00E1348A"/>
    <w:rsid w:val="00E162B8"/>
    <w:rsid w:val="00E2137D"/>
    <w:rsid w:val="00E232FE"/>
    <w:rsid w:val="00E23718"/>
    <w:rsid w:val="00E26536"/>
    <w:rsid w:val="00E46BD0"/>
    <w:rsid w:val="00E46D11"/>
    <w:rsid w:val="00E46E9B"/>
    <w:rsid w:val="00E50D64"/>
    <w:rsid w:val="00E5254A"/>
    <w:rsid w:val="00E61A70"/>
    <w:rsid w:val="00E660F5"/>
    <w:rsid w:val="00E73F64"/>
    <w:rsid w:val="00E748B6"/>
    <w:rsid w:val="00E849FC"/>
    <w:rsid w:val="00E857CF"/>
    <w:rsid w:val="00E9012E"/>
    <w:rsid w:val="00EB22AB"/>
    <w:rsid w:val="00EC3CEA"/>
    <w:rsid w:val="00EC4FAC"/>
    <w:rsid w:val="00ED0B3E"/>
    <w:rsid w:val="00EE0E31"/>
    <w:rsid w:val="00EE6AA8"/>
    <w:rsid w:val="00EF2B15"/>
    <w:rsid w:val="00F060A3"/>
    <w:rsid w:val="00F1428D"/>
    <w:rsid w:val="00F15875"/>
    <w:rsid w:val="00F220BF"/>
    <w:rsid w:val="00F2227D"/>
    <w:rsid w:val="00F25DDA"/>
    <w:rsid w:val="00F33EF2"/>
    <w:rsid w:val="00F430C5"/>
    <w:rsid w:val="00F45644"/>
    <w:rsid w:val="00F5493C"/>
    <w:rsid w:val="00F64701"/>
    <w:rsid w:val="00F66509"/>
    <w:rsid w:val="00F67CDB"/>
    <w:rsid w:val="00F71A35"/>
    <w:rsid w:val="00F83CC1"/>
    <w:rsid w:val="00F864A8"/>
    <w:rsid w:val="00F9530C"/>
    <w:rsid w:val="00F960B8"/>
    <w:rsid w:val="00FB12D2"/>
    <w:rsid w:val="00FB7284"/>
    <w:rsid w:val="00FB7755"/>
    <w:rsid w:val="00FC2B60"/>
    <w:rsid w:val="00FC32B2"/>
    <w:rsid w:val="00FC34AF"/>
    <w:rsid w:val="00FD1EC2"/>
    <w:rsid w:val="00FE21EE"/>
    <w:rsid w:val="00FE64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1E3871B6"/>
  <w15:chartTrackingRefBased/>
  <w15:docId w15:val="{CAD935C3-1394-49A1-B094-4FE022851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63DE"/>
    <w:pPr>
      <w:suppressAutoHyphens/>
    </w:pPr>
  </w:style>
  <w:style w:type="paragraph" w:styleId="Heading1">
    <w:name w:val="heading 1"/>
    <w:basedOn w:val="Normal"/>
    <w:next w:val="Normal"/>
    <w:link w:val="Heading1Char"/>
    <w:uiPriority w:val="9"/>
    <w:qFormat/>
    <w:rsid w:val="00C92EC5"/>
    <w:pPr>
      <w:keepNext/>
      <w:keepLines/>
      <w:spacing w:before="480" w:after="160"/>
      <w:contextualSpacing/>
      <w:outlineLvl w:val="0"/>
    </w:pPr>
    <w:rPr>
      <w:rFonts w:asciiTheme="majorHAnsi" w:eastAsiaTheme="majorEastAsia" w:hAnsiTheme="majorHAnsi" w:cstheme="majorBidi"/>
      <w:color w:val="05232F"/>
      <w:sz w:val="44"/>
      <w:szCs w:val="32"/>
    </w:rPr>
  </w:style>
  <w:style w:type="paragraph" w:styleId="Heading2">
    <w:name w:val="heading 2"/>
    <w:basedOn w:val="Normal"/>
    <w:next w:val="Normal"/>
    <w:link w:val="Heading2Char"/>
    <w:uiPriority w:val="9"/>
    <w:unhideWhenUsed/>
    <w:qFormat/>
    <w:rsid w:val="00C92EC5"/>
    <w:pPr>
      <w:keepNext/>
      <w:keepLines/>
      <w:spacing w:before="320" w:after="160"/>
      <w:outlineLvl w:val="1"/>
    </w:pPr>
    <w:rPr>
      <w:rFonts w:asciiTheme="majorHAnsi" w:eastAsiaTheme="majorEastAsia" w:hAnsiTheme="majorHAnsi" w:cstheme="majorBidi"/>
      <w:color w:val="05232F"/>
      <w:sz w:val="36"/>
      <w:szCs w:val="26"/>
    </w:rPr>
  </w:style>
  <w:style w:type="paragraph" w:styleId="Heading3">
    <w:name w:val="heading 3"/>
    <w:basedOn w:val="Normal"/>
    <w:next w:val="Normal"/>
    <w:link w:val="Heading3Char"/>
    <w:uiPriority w:val="9"/>
    <w:unhideWhenUsed/>
    <w:qFormat/>
    <w:rsid w:val="00C92EC5"/>
    <w:pPr>
      <w:keepNext/>
      <w:keepLines/>
      <w:spacing w:before="240" w:after="160"/>
      <w:outlineLvl w:val="2"/>
    </w:pPr>
    <w:rPr>
      <w:rFonts w:asciiTheme="majorHAnsi" w:eastAsiaTheme="majorEastAsia" w:hAnsiTheme="majorHAnsi" w:cstheme="majorBidi"/>
      <w:b/>
      <w:color w:val="0D6886"/>
      <w:sz w:val="32"/>
      <w:szCs w:val="24"/>
    </w:rPr>
  </w:style>
  <w:style w:type="paragraph" w:styleId="Heading4">
    <w:name w:val="heading 4"/>
    <w:basedOn w:val="Normal"/>
    <w:next w:val="Normal"/>
    <w:link w:val="Heading4Char"/>
    <w:uiPriority w:val="9"/>
    <w:unhideWhenUsed/>
    <w:rsid w:val="00C92EC5"/>
    <w:pPr>
      <w:keepNext/>
      <w:keepLines/>
      <w:spacing w:before="240" w:after="160"/>
      <w:outlineLvl w:val="3"/>
    </w:pPr>
    <w:rPr>
      <w:rFonts w:asciiTheme="majorHAnsi" w:eastAsiaTheme="majorEastAsia" w:hAnsiTheme="majorHAnsi" w:cstheme="majorBidi"/>
      <w:b/>
      <w:iCs/>
      <w:color w:val="0D6886"/>
      <w:sz w:val="26"/>
    </w:rPr>
  </w:style>
  <w:style w:type="paragraph" w:styleId="Heading5">
    <w:name w:val="heading 5"/>
    <w:basedOn w:val="Normal"/>
    <w:next w:val="Normal"/>
    <w:link w:val="Heading5Char"/>
    <w:uiPriority w:val="9"/>
    <w:unhideWhenUsed/>
    <w:rsid w:val="00C92EC5"/>
    <w:pPr>
      <w:keepNext/>
      <w:keepLines/>
      <w:spacing w:before="240" w:after="160"/>
      <w:outlineLvl w:val="4"/>
    </w:pPr>
    <w:rPr>
      <w:rFonts w:asciiTheme="majorHAnsi" w:eastAsiaTheme="majorEastAsia" w:hAnsiTheme="majorHAnsi" w:cstheme="majorBidi"/>
      <w:b/>
      <w:color w:val="05232F"/>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C92EC5"/>
    <w:pPr>
      <w:spacing w:before="840" w:after="120"/>
      <w:ind w:left="4111"/>
    </w:pPr>
    <w:rPr>
      <w:rFonts w:asciiTheme="majorHAnsi" w:eastAsiaTheme="majorEastAsia" w:hAnsiTheme="majorHAnsi" w:cstheme="majorBidi"/>
      <w:b/>
      <w:color w:val="05232F"/>
      <w:sz w:val="52"/>
      <w:szCs w:val="56"/>
    </w:rPr>
  </w:style>
  <w:style w:type="character" w:customStyle="1" w:styleId="TitleChar">
    <w:name w:val="Title Char"/>
    <w:basedOn w:val="DefaultParagraphFont"/>
    <w:link w:val="Title"/>
    <w:uiPriority w:val="17"/>
    <w:rsid w:val="00C92EC5"/>
    <w:rPr>
      <w:rFonts w:asciiTheme="majorHAnsi" w:eastAsiaTheme="majorEastAsia" w:hAnsiTheme="majorHAnsi" w:cstheme="majorBidi"/>
      <w:b/>
      <w:color w:val="05232F"/>
      <w:sz w:val="52"/>
      <w:szCs w:val="56"/>
    </w:rPr>
  </w:style>
  <w:style w:type="paragraph" w:styleId="Subtitle">
    <w:name w:val="Subtitle"/>
    <w:basedOn w:val="Normal"/>
    <w:next w:val="Normal"/>
    <w:link w:val="SubtitleChar"/>
    <w:uiPriority w:val="18"/>
    <w:qFormat/>
    <w:rsid w:val="00C92EC5"/>
    <w:pPr>
      <w:spacing w:before="840"/>
      <w:ind w:left="284"/>
    </w:pPr>
    <w:rPr>
      <w:rFonts w:asciiTheme="majorHAnsi" w:eastAsiaTheme="minorEastAsia" w:hAnsiTheme="majorHAnsi"/>
      <w:bCs/>
      <w:color w:val="0D6886"/>
      <w:sz w:val="44"/>
    </w:rPr>
  </w:style>
  <w:style w:type="character" w:customStyle="1" w:styleId="SubtitleChar">
    <w:name w:val="Subtitle Char"/>
    <w:basedOn w:val="DefaultParagraphFont"/>
    <w:link w:val="Subtitle"/>
    <w:uiPriority w:val="18"/>
    <w:rsid w:val="00C92EC5"/>
    <w:rPr>
      <w:rFonts w:asciiTheme="majorHAnsi" w:eastAsiaTheme="minorEastAsia" w:hAnsiTheme="majorHAnsi"/>
      <w:bCs/>
      <w:color w:val="0D6886"/>
      <w:sz w:val="44"/>
    </w:rPr>
  </w:style>
  <w:style w:type="paragraph" w:customStyle="1" w:styleId="CoverDate">
    <w:name w:val="Cover Date"/>
    <w:basedOn w:val="Normal"/>
    <w:uiPriority w:val="19"/>
    <w:qFormat/>
    <w:rsid w:val="00C92EC5"/>
    <w:rPr>
      <w:b/>
      <w:color w:val="FFFFFF" w:themeColor="background1"/>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C92EC5"/>
    <w:rPr>
      <w:rFonts w:asciiTheme="majorHAnsi" w:eastAsiaTheme="majorEastAsia" w:hAnsiTheme="majorHAnsi" w:cstheme="majorBidi"/>
      <w:color w:val="05232F"/>
      <w:sz w:val="44"/>
      <w:szCs w:val="32"/>
    </w:rPr>
  </w:style>
  <w:style w:type="character" w:customStyle="1" w:styleId="Heading2Char">
    <w:name w:val="Heading 2 Char"/>
    <w:basedOn w:val="DefaultParagraphFont"/>
    <w:link w:val="Heading2"/>
    <w:uiPriority w:val="9"/>
    <w:rsid w:val="00C92EC5"/>
    <w:rPr>
      <w:rFonts w:asciiTheme="majorHAnsi" w:eastAsiaTheme="majorEastAsia" w:hAnsiTheme="majorHAnsi" w:cstheme="majorBidi"/>
      <w:color w:val="05232F"/>
      <w:sz w:val="36"/>
      <w:szCs w:val="26"/>
    </w:rPr>
  </w:style>
  <w:style w:type="paragraph" w:customStyle="1" w:styleId="Introduction">
    <w:name w:val="Introduction"/>
    <w:basedOn w:val="Normal"/>
    <w:uiPriority w:val="2"/>
    <w:qFormat/>
    <w:rsid w:val="00C92EC5"/>
    <w:pPr>
      <w:spacing w:before="240" w:after="240"/>
    </w:pPr>
    <w:rPr>
      <w:color w:val="0D6886"/>
      <w:sz w:val="26"/>
      <w:lang w:val="x-none"/>
    </w:rPr>
  </w:style>
  <w:style w:type="character" w:customStyle="1" w:styleId="Heading3Char">
    <w:name w:val="Heading 3 Char"/>
    <w:basedOn w:val="DefaultParagraphFont"/>
    <w:link w:val="Heading3"/>
    <w:uiPriority w:val="9"/>
    <w:rsid w:val="00C92EC5"/>
    <w:rPr>
      <w:rFonts w:asciiTheme="majorHAnsi" w:eastAsiaTheme="majorEastAsia" w:hAnsiTheme="majorHAnsi" w:cstheme="majorBidi"/>
      <w:b/>
      <w:color w:val="0D6886"/>
      <w:sz w:val="32"/>
      <w:szCs w:val="24"/>
    </w:rPr>
  </w:style>
  <w:style w:type="character" w:customStyle="1" w:styleId="Heading4Char">
    <w:name w:val="Heading 4 Char"/>
    <w:basedOn w:val="DefaultParagraphFont"/>
    <w:link w:val="Heading4"/>
    <w:uiPriority w:val="9"/>
    <w:rsid w:val="00C92EC5"/>
    <w:rPr>
      <w:rFonts w:asciiTheme="majorHAnsi" w:eastAsiaTheme="majorEastAsia" w:hAnsiTheme="majorHAnsi" w:cstheme="majorBidi"/>
      <w:b/>
      <w:iCs/>
      <w:color w:val="0D6886"/>
      <w:sz w:val="26"/>
    </w:rPr>
  </w:style>
  <w:style w:type="character" w:customStyle="1" w:styleId="Heading5Char">
    <w:name w:val="Heading 5 Char"/>
    <w:basedOn w:val="DefaultParagraphFont"/>
    <w:link w:val="Heading5"/>
    <w:uiPriority w:val="9"/>
    <w:rsid w:val="00C92EC5"/>
    <w:rPr>
      <w:rFonts w:asciiTheme="majorHAnsi" w:eastAsiaTheme="majorEastAsia" w:hAnsiTheme="majorHAnsi" w:cstheme="majorBidi"/>
      <w:b/>
      <w:color w:val="05232F"/>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41"/>
      </w:numPr>
      <w:spacing w:before="80"/>
    </w:pPr>
    <w:rPr>
      <w:lang w:val="x-none"/>
    </w:rPr>
  </w:style>
  <w:style w:type="paragraph" w:customStyle="1" w:styleId="Bullet2">
    <w:name w:val="Bullet 2"/>
    <w:basedOn w:val="Bullet1"/>
    <w:uiPriority w:val="3"/>
    <w:rsid w:val="00CF6CFD"/>
    <w:pPr>
      <w:numPr>
        <w:ilvl w:val="1"/>
        <w:numId w:val="0"/>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92EC5"/>
    <w:pPr>
      <w:spacing w:before="0"/>
    </w:pPr>
  </w:style>
  <w:style w:type="paragraph" w:customStyle="1" w:styleId="Box1Text">
    <w:name w:val="Box 1 Text"/>
    <w:basedOn w:val="Normal"/>
    <w:uiPriority w:val="23"/>
    <w:qFormat/>
    <w:rsid w:val="00C92EC5"/>
    <w:pPr>
      <w:pBdr>
        <w:top w:val="single" w:sz="4" w:space="14" w:color="0D6886"/>
        <w:left w:val="single" w:sz="4" w:space="14" w:color="0D6886"/>
        <w:bottom w:val="single" w:sz="4" w:space="14" w:color="0D6886"/>
        <w:right w:val="single" w:sz="4" w:space="14" w:color="0D6886"/>
      </w:pBdr>
      <w:ind w:left="284" w:right="284"/>
    </w:pPr>
    <w:rPr>
      <w:lang w:val="x-none"/>
    </w:rPr>
  </w:style>
  <w:style w:type="paragraph" w:customStyle="1" w:styleId="Box1Heading">
    <w:name w:val="Box 1 Heading"/>
    <w:basedOn w:val="Box1Text"/>
    <w:uiPriority w:val="23"/>
    <w:qFormat/>
    <w:rsid w:val="00C92EC5"/>
    <w:rPr>
      <w:b/>
    </w:rPr>
  </w:style>
  <w:style w:type="paragraph" w:customStyle="1" w:styleId="Box1Bullet1">
    <w:name w:val="Box 1 Bullet 1"/>
    <w:basedOn w:val="Box1Text"/>
    <w:uiPriority w:val="24"/>
    <w:qFormat/>
    <w:rsid w:val="009D7CCE"/>
    <w:pPr>
      <w:numPr>
        <w:numId w:val="27"/>
      </w:numPr>
      <w:spacing w:before="80"/>
    </w:pPr>
    <w:rPr>
      <w:kern w:val="12"/>
      <w:sz w:val="20"/>
      <w:szCs w:val="20"/>
    </w:rPr>
  </w:style>
  <w:style w:type="paragraph" w:customStyle="1" w:styleId="Box2Text">
    <w:name w:val="Box 2 Text"/>
    <w:basedOn w:val="Normal"/>
    <w:uiPriority w:val="24"/>
    <w:qFormat/>
    <w:rsid w:val="00C92EC5"/>
    <w:pPr>
      <w:pBdr>
        <w:top w:val="single" w:sz="4" w:space="14" w:color="DEE7EA"/>
        <w:left w:val="single" w:sz="4" w:space="14" w:color="DEE7EA"/>
        <w:bottom w:val="single" w:sz="4" w:space="14" w:color="DEE7EA"/>
        <w:right w:val="single" w:sz="4" w:space="14" w:color="DEE7EA"/>
      </w:pBdr>
      <w:shd w:val="clear" w:color="auto" w:fill="DEE7EA"/>
      <w:ind w:left="284" w:right="284"/>
    </w:pPr>
    <w:rPr>
      <w:lang w:val="x-none"/>
    </w:rPr>
  </w:style>
  <w:style w:type="paragraph" w:customStyle="1" w:styleId="Box2Heading">
    <w:name w:val="Box 2 Heading"/>
    <w:basedOn w:val="Box2Text"/>
    <w:uiPriority w:val="24"/>
    <w:qFormat/>
    <w:rsid w:val="00C92EC5"/>
    <w:rPr>
      <w:b/>
    </w:rPr>
  </w:style>
  <w:style w:type="paragraph" w:customStyle="1" w:styleId="Box2Bullet1">
    <w:name w:val="Box 2 Bullet 1"/>
    <w:basedOn w:val="Box2Text"/>
    <w:uiPriority w:val="25"/>
    <w:qFormat/>
    <w:rsid w:val="009D7CCE"/>
    <w:pPr>
      <w:numPr>
        <w:ilvl w:val="1"/>
        <w:numId w:val="2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38"/>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C92EC5"/>
    <w:pPr>
      <w:pBdr>
        <w:left w:val="single" w:sz="48" w:space="22" w:color="0D6886"/>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C92EC5"/>
    <w:rPr>
      <w:b/>
      <w:iCs/>
      <w:color w:val="404040" w:themeColor="text1" w:themeTint="BF"/>
    </w:rPr>
  </w:style>
  <w:style w:type="paragraph" w:styleId="TOC1">
    <w:name w:val="toc 1"/>
    <w:basedOn w:val="Normal"/>
    <w:next w:val="Normal"/>
    <w:autoRedefine/>
    <w:uiPriority w:val="39"/>
    <w:rsid w:val="00C92EC5"/>
    <w:pPr>
      <w:keepLines/>
      <w:tabs>
        <w:tab w:val="right" w:pos="9854"/>
      </w:tabs>
      <w:ind w:left="567" w:hanging="567"/>
    </w:pPr>
    <w:rPr>
      <w:rFonts w:cs="Times New Roman (Body CS)"/>
      <w:b/>
      <w:sz w:val="24"/>
      <w:u w:val="single" w:color="0D6886"/>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qFormat/>
    <w:rsid w:val="004063DE"/>
    <w:pPr>
      <w:spacing w:before="0"/>
      <w:ind w:left="-1020" w:firstLine="1020"/>
    </w:pPr>
    <w:rPr>
      <w:rFonts w:cs="Times New Roman (Body CS)"/>
      <w:caps/>
      <w:color w:val="49515C" w:themeColor="accent4" w:themeShade="80"/>
    </w:rPr>
  </w:style>
  <w:style w:type="paragraph" w:customStyle="1" w:styleId="Box2Checklist">
    <w:name w:val="Box 2 Checklist"/>
    <w:basedOn w:val="Box2Text"/>
    <w:uiPriority w:val="26"/>
    <w:qFormat/>
    <w:rsid w:val="009D7CCE"/>
    <w:pPr>
      <w:numPr>
        <w:ilvl w:val="2"/>
        <w:numId w:val="27"/>
      </w:numPr>
    </w:pPr>
    <w:rPr>
      <w:kern w:val="12"/>
      <w:sz w:val="20"/>
      <w:szCs w:val="20"/>
    </w:rPr>
  </w:style>
  <w:style w:type="numbering" w:customStyle="1" w:styleId="BoxedBullets">
    <w:name w:val="Boxed Bullets"/>
    <w:uiPriority w:val="99"/>
    <w:rsid w:val="009D7CCE"/>
    <w:pPr>
      <w:numPr>
        <w:numId w:val="24"/>
      </w:numPr>
    </w:pPr>
  </w:style>
  <w:style w:type="paragraph" w:customStyle="1" w:styleId="SecurityMarker">
    <w:name w:val="Security Marker"/>
    <w:basedOn w:val="Normal"/>
    <w:qFormat/>
    <w:rsid w:val="00827492"/>
    <w:pPr>
      <w:spacing w:before="60" w:after="60"/>
      <w:ind w:left="-1247"/>
      <w:jc w:val="center"/>
    </w:pPr>
    <w:rPr>
      <w:b/>
      <w:bCs/>
      <w:caps/>
      <w:color w:val="E10000"/>
      <w:sz w:val="28"/>
      <w:szCs w:val="28"/>
    </w:rPr>
  </w:style>
  <w:style w:type="character" w:styleId="FollowedHyperlink">
    <w:name w:val="FollowedHyperlink"/>
    <w:basedOn w:val="DefaultParagraphFont"/>
    <w:uiPriority w:val="99"/>
    <w:semiHidden/>
    <w:unhideWhenUsed/>
    <w:rsid w:val="00216AED"/>
    <w:rPr>
      <w:color w:val="0046FF" w:themeColor="followedHyperlink"/>
      <w:u w:val="single"/>
    </w:rPr>
  </w:style>
  <w:style w:type="character" w:styleId="CommentReference">
    <w:name w:val="annotation reference"/>
    <w:basedOn w:val="DefaultParagraphFont"/>
    <w:uiPriority w:val="99"/>
    <w:semiHidden/>
    <w:unhideWhenUsed/>
    <w:rsid w:val="00666D51"/>
    <w:rPr>
      <w:sz w:val="16"/>
      <w:szCs w:val="16"/>
    </w:rPr>
  </w:style>
  <w:style w:type="paragraph" w:styleId="CommentText">
    <w:name w:val="annotation text"/>
    <w:basedOn w:val="Normal"/>
    <w:link w:val="CommentTextChar"/>
    <w:uiPriority w:val="99"/>
    <w:unhideWhenUsed/>
    <w:rsid w:val="00666D51"/>
    <w:rPr>
      <w:sz w:val="20"/>
      <w:szCs w:val="20"/>
    </w:rPr>
  </w:style>
  <w:style w:type="character" w:customStyle="1" w:styleId="CommentTextChar">
    <w:name w:val="Comment Text Char"/>
    <w:basedOn w:val="DefaultParagraphFont"/>
    <w:link w:val="CommentText"/>
    <w:uiPriority w:val="99"/>
    <w:rsid w:val="00666D51"/>
    <w:rPr>
      <w:sz w:val="20"/>
      <w:szCs w:val="20"/>
    </w:rPr>
  </w:style>
  <w:style w:type="paragraph" w:styleId="CommentSubject">
    <w:name w:val="annotation subject"/>
    <w:basedOn w:val="CommentText"/>
    <w:next w:val="CommentText"/>
    <w:link w:val="CommentSubjectChar"/>
    <w:uiPriority w:val="99"/>
    <w:semiHidden/>
    <w:unhideWhenUsed/>
    <w:rsid w:val="00666D51"/>
    <w:rPr>
      <w:b/>
      <w:bCs/>
    </w:rPr>
  </w:style>
  <w:style w:type="character" w:customStyle="1" w:styleId="CommentSubjectChar">
    <w:name w:val="Comment Subject Char"/>
    <w:basedOn w:val="CommentTextChar"/>
    <w:link w:val="CommentSubject"/>
    <w:uiPriority w:val="99"/>
    <w:semiHidden/>
    <w:rsid w:val="00666D51"/>
    <w:rPr>
      <w:b/>
      <w:bCs/>
      <w:sz w:val="20"/>
      <w:szCs w:val="20"/>
    </w:rPr>
  </w:style>
  <w:style w:type="paragraph" w:styleId="BalloonText">
    <w:name w:val="Balloon Text"/>
    <w:basedOn w:val="Normal"/>
    <w:link w:val="BalloonTextChar"/>
    <w:uiPriority w:val="99"/>
    <w:semiHidden/>
    <w:unhideWhenUsed/>
    <w:rsid w:val="00666D5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D51"/>
    <w:rPr>
      <w:rFonts w:ascii="Segoe UI" w:hAnsi="Segoe UI" w:cs="Segoe UI"/>
      <w:sz w:val="18"/>
      <w:szCs w:val="18"/>
    </w:rPr>
  </w:style>
  <w:style w:type="paragraph" w:styleId="ListParagraph">
    <w:name w:val="List Paragraph"/>
    <w:basedOn w:val="Normal"/>
    <w:uiPriority w:val="99"/>
    <w:unhideWhenUsed/>
    <w:qFormat/>
    <w:rsid w:val="000075AC"/>
    <w:pPr>
      <w:ind w:left="720"/>
      <w:contextualSpacing/>
    </w:pPr>
  </w:style>
  <w:style w:type="character" w:styleId="UnresolvedMention">
    <w:name w:val="Unresolved Mention"/>
    <w:basedOn w:val="DefaultParagraphFont"/>
    <w:uiPriority w:val="99"/>
    <w:semiHidden/>
    <w:unhideWhenUsed/>
    <w:rsid w:val="00F220BF"/>
    <w:rPr>
      <w:color w:val="605E5C"/>
      <w:shd w:val="clear" w:color="auto" w:fill="E1DFDD"/>
    </w:rPr>
  </w:style>
  <w:style w:type="paragraph" w:customStyle="1" w:styleId="Paragraph">
    <w:name w:val="Paragraph"/>
    <w:basedOn w:val="Normal"/>
    <w:qFormat/>
    <w:rsid w:val="003E4B72"/>
    <w:pPr>
      <w:suppressAutoHyphens w:val="0"/>
      <w:spacing w:before="0" w:after="140" w:line="312" w:lineRule="auto"/>
    </w:pPr>
    <w:rPr>
      <w:rFonts w:ascii="Alliance No.2 Light" w:hAnsi="Alliance No.2 Light" w:cs="Times New Roman (Body CS)"/>
      <w:color w:val="auto"/>
      <w:kern w:val="2"/>
      <w:sz w:val="20"/>
      <w:szCs w:val="20"/>
      <w14:ligatures w14:val="standardContextual"/>
    </w:rPr>
  </w:style>
  <w:style w:type="character" w:styleId="Emphasis">
    <w:name w:val="Emphasis"/>
    <w:basedOn w:val="DefaultParagraphFont"/>
    <w:uiPriority w:val="20"/>
    <w:qFormat/>
    <w:rsid w:val="00AD6788"/>
    <w:rPr>
      <w:i/>
      <w:iCs/>
    </w:rPr>
  </w:style>
  <w:style w:type="paragraph" w:styleId="NormalWeb">
    <w:name w:val="Normal (Web)"/>
    <w:basedOn w:val="Normal"/>
    <w:uiPriority w:val="99"/>
    <w:semiHidden/>
    <w:unhideWhenUsed/>
    <w:rsid w:val="00C455EC"/>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styleId="Strong">
    <w:name w:val="Strong"/>
    <w:basedOn w:val="DefaultParagraphFont"/>
    <w:uiPriority w:val="22"/>
    <w:qFormat/>
    <w:rsid w:val="00C455EC"/>
    <w:rPr>
      <w:b/>
      <w:bCs/>
    </w:rPr>
  </w:style>
  <w:style w:type="paragraph" w:customStyle="1" w:styleId="Numberedlist">
    <w:name w:val="Numbered list"/>
    <w:basedOn w:val="ListParagraph"/>
    <w:autoRedefine/>
    <w:qFormat/>
    <w:rsid w:val="00BF4FD0"/>
    <w:pPr>
      <w:suppressAutoHyphens w:val="0"/>
      <w:spacing w:before="0" w:after="120" w:line="300" w:lineRule="auto"/>
      <w:ind w:left="180" w:hanging="284"/>
    </w:pPr>
    <w:rPr>
      <w:rFonts w:ascii="Calibri" w:hAnsi="Calibri" w:cs="Calibri"/>
      <w:color w:val="auto"/>
      <w:lang w:eastAsia="en-AU"/>
    </w:rPr>
  </w:style>
  <w:style w:type="paragraph" w:customStyle="1" w:styleId="Bulletedtext">
    <w:name w:val="Bulleted text"/>
    <w:basedOn w:val="Normal"/>
    <w:qFormat/>
    <w:rsid w:val="00BF4FD0"/>
    <w:pPr>
      <w:numPr>
        <w:numId w:val="35"/>
      </w:numPr>
      <w:suppressAutoHyphens w:val="0"/>
      <w:spacing w:before="0" w:after="60" w:line="300" w:lineRule="auto"/>
      <w:ind w:left="360"/>
    </w:pPr>
    <w:rPr>
      <w:rFonts w:ascii="Calibri" w:hAnsi="Calibri" w:cs="Calibri"/>
      <w:color w:val="auto"/>
      <w:lang w:eastAsia="en-AU"/>
    </w:rPr>
  </w:style>
  <w:style w:type="paragraph" w:customStyle="1" w:styleId="Bulletedtextlevel2">
    <w:name w:val="Bulleted text ( level 2)"/>
    <w:basedOn w:val="Bulletedtext"/>
    <w:qFormat/>
    <w:rsid w:val="00BF4FD0"/>
    <w:pPr>
      <w:numPr>
        <w:ilvl w:val="1"/>
      </w:numPr>
      <w:tabs>
        <w:tab w:val="num" w:pos="360"/>
        <w:tab w:val="num" w:pos="1209"/>
      </w:tabs>
      <w:ind w:left="851" w:hanging="425"/>
    </w:pPr>
  </w:style>
  <w:style w:type="character" w:customStyle="1" w:styleId="ct-visually-hidden">
    <w:name w:val="ct-visually-hidden"/>
    <w:basedOn w:val="DefaultParagraphFont"/>
    <w:rsid w:val="00527067"/>
  </w:style>
  <w:style w:type="paragraph" w:styleId="Revision">
    <w:name w:val="Revision"/>
    <w:hidden/>
    <w:uiPriority w:val="99"/>
    <w:semiHidden/>
    <w:rsid w:val="00C97D2A"/>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939385">
      <w:bodyDiv w:val="1"/>
      <w:marLeft w:val="0"/>
      <w:marRight w:val="0"/>
      <w:marTop w:val="0"/>
      <w:marBottom w:val="0"/>
      <w:divBdr>
        <w:top w:val="none" w:sz="0" w:space="0" w:color="auto"/>
        <w:left w:val="none" w:sz="0" w:space="0" w:color="auto"/>
        <w:bottom w:val="none" w:sz="0" w:space="0" w:color="auto"/>
        <w:right w:val="none" w:sz="0" w:space="0" w:color="auto"/>
      </w:divBdr>
    </w:div>
    <w:div w:id="487016822">
      <w:bodyDiv w:val="1"/>
      <w:marLeft w:val="0"/>
      <w:marRight w:val="0"/>
      <w:marTop w:val="0"/>
      <w:marBottom w:val="0"/>
      <w:divBdr>
        <w:top w:val="none" w:sz="0" w:space="0" w:color="auto"/>
        <w:left w:val="none" w:sz="0" w:space="0" w:color="auto"/>
        <w:bottom w:val="none" w:sz="0" w:space="0" w:color="auto"/>
        <w:right w:val="none" w:sz="0" w:space="0" w:color="auto"/>
      </w:divBdr>
    </w:div>
    <w:div w:id="896937659">
      <w:bodyDiv w:val="1"/>
      <w:marLeft w:val="0"/>
      <w:marRight w:val="0"/>
      <w:marTop w:val="0"/>
      <w:marBottom w:val="0"/>
      <w:divBdr>
        <w:top w:val="none" w:sz="0" w:space="0" w:color="auto"/>
        <w:left w:val="none" w:sz="0" w:space="0" w:color="auto"/>
        <w:bottom w:val="none" w:sz="0" w:space="0" w:color="auto"/>
        <w:right w:val="none" w:sz="0" w:space="0" w:color="auto"/>
      </w:divBdr>
    </w:div>
    <w:div w:id="1020201722">
      <w:bodyDiv w:val="1"/>
      <w:marLeft w:val="0"/>
      <w:marRight w:val="0"/>
      <w:marTop w:val="0"/>
      <w:marBottom w:val="0"/>
      <w:divBdr>
        <w:top w:val="none" w:sz="0" w:space="0" w:color="auto"/>
        <w:left w:val="none" w:sz="0" w:space="0" w:color="auto"/>
        <w:bottom w:val="none" w:sz="0" w:space="0" w:color="auto"/>
        <w:right w:val="none" w:sz="0" w:space="0" w:color="auto"/>
      </w:divBdr>
    </w:div>
    <w:div w:id="1039472439">
      <w:bodyDiv w:val="1"/>
      <w:marLeft w:val="0"/>
      <w:marRight w:val="0"/>
      <w:marTop w:val="0"/>
      <w:marBottom w:val="0"/>
      <w:divBdr>
        <w:top w:val="none" w:sz="0" w:space="0" w:color="auto"/>
        <w:left w:val="none" w:sz="0" w:space="0" w:color="auto"/>
        <w:bottom w:val="none" w:sz="0" w:space="0" w:color="auto"/>
        <w:right w:val="none" w:sz="0" w:space="0" w:color="auto"/>
      </w:divBdr>
    </w:div>
    <w:div w:id="1135105368">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 w:id="1644311362">
      <w:bodyDiv w:val="1"/>
      <w:marLeft w:val="0"/>
      <w:marRight w:val="0"/>
      <w:marTop w:val="0"/>
      <w:marBottom w:val="0"/>
      <w:divBdr>
        <w:top w:val="none" w:sz="0" w:space="0" w:color="auto"/>
        <w:left w:val="none" w:sz="0" w:space="0" w:color="auto"/>
        <w:bottom w:val="none" w:sz="0" w:space="0" w:color="auto"/>
        <w:right w:val="none" w:sz="0" w:space="0" w:color="auto"/>
      </w:divBdr>
    </w:div>
    <w:div w:id="1663461293">
      <w:bodyDiv w:val="1"/>
      <w:marLeft w:val="0"/>
      <w:marRight w:val="0"/>
      <w:marTop w:val="0"/>
      <w:marBottom w:val="0"/>
      <w:divBdr>
        <w:top w:val="none" w:sz="0" w:space="0" w:color="auto"/>
        <w:left w:val="none" w:sz="0" w:space="0" w:color="auto"/>
        <w:bottom w:val="none" w:sz="0" w:space="0" w:color="auto"/>
        <w:right w:val="none" w:sz="0" w:space="0" w:color="auto"/>
      </w:divBdr>
    </w:div>
    <w:div w:id="1699156745">
      <w:bodyDiv w:val="1"/>
      <w:marLeft w:val="0"/>
      <w:marRight w:val="0"/>
      <w:marTop w:val="0"/>
      <w:marBottom w:val="0"/>
      <w:divBdr>
        <w:top w:val="none" w:sz="0" w:space="0" w:color="auto"/>
        <w:left w:val="none" w:sz="0" w:space="0" w:color="auto"/>
        <w:bottom w:val="none" w:sz="0" w:space="0" w:color="auto"/>
        <w:right w:val="none" w:sz="0" w:space="0" w:color="auto"/>
      </w:divBdr>
    </w:div>
    <w:div w:id="1720743945">
      <w:bodyDiv w:val="1"/>
      <w:marLeft w:val="0"/>
      <w:marRight w:val="0"/>
      <w:marTop w:val="0"/>
      <w:marBottom w:val="0"/>
      <w:divBdr>
        <w:top w:val="none" w:sz="0" w:space="0" w:color="auto"/>
        <w:left w:val="none" w:sz="0" w:space="0" w:color="auto"/>
        <w:bottom w:val="none" w:sz="0" w:space="0" w:color="auto"/>
        <w:right w:val="none" w:sz="0" w:space="0" w:color="auto"/>
      </w:divBdr>
    </w:div>
    <w:div w:id="180546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NVESRegulator@infrastructure.gov.au" TargetMode="External"/><Relationship Id="rId26" Type="http://schemas.openxmlformats.org/officeDocument/2006/relationships/hyperlink" Target="https://www.rover.infrastructure.gov.au/" TargetMode="External"/><Relationship Id="rId39" Type="http://schemas.openxmlformats.org/officeDocument/2006/relationships/image" Target="media/image8.png"/><Relationship Id="rId21" Type="http://schemas.openxmlformats.org/officeDocument/2006/relationships/footer" Target="footer3.xml"/><Relationship Id="rId34" Type="http://schemas.openxmlformats.org/officeDocument/2006/relationships/hyperlink" Target="https://www.rover.infrastructure.gov.au/" TargetMode="External"/><Relationship Id="rId42" Type="http://schemas.openxmlformats.org/officeDocument/2006/relationships/hyperlink" Target="mailto:NVESRegulator@infrastructure.gov.au" TargetMode="External"/><Relationship Id="rId47" Type="http://schemas.openxmlformats.org/officeDocument/2006/relationships/image" Target="media/image13.png"/><Relationship Id="rId50" Type="http://schemas.openxmlformats.org/officeDocument/2006/relationships/image" Target="media/image15.png"/><Relationship Id="rId55" Type="http://schemas.openxmlformats.org/officeDocument/2006/relationships/image" Target="media/image1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3.xml"/><Relationship Id="rId29" Type="http://schemas.openxmlformats.org/officeDocument/2006/relationships/hyperlink" Target="https://www.youtube.com/watch?v=FxXLmUWla4c" TargetMode="External"/><Relationship Id="rId41" Type="http://schemas.openxmlformats.org/officeDocument/2006/relationships/image" Target="media/image10.png"/><Relationship Id="rId54" Type="http://schemas.openxmlformats.org/officeDocument/2006/relationships/hyperlink" Target="https://www.infrastructure.gov.au/department/media/publications/guide-vehicle-type-approva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vesregulator.gov.au/complying-nves/online-systems" TargetMode="External"/><Relationship Id="rId32" Type="http://schemas.openxmlformats.org/officeDocument/2006/relationships/hyperlink" Target="https://www.infrastructure.gov.au/sites/default/files/documents/rover-guide-authority-to-act-28august2025.pdf"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hyperlink" Target="mailto:NVESRegulator@infrastructure.gov.au" TargetMode="External"/><Relationship Id="rId53" Type="http://schemas.openxmlformats.org/officeDocument/2006/relationships/hyperlink" Target="https://www.legislation.gov.au/C2018A00163/latest/text" TargetMode="External"/><Relationship Id="rId58"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ROVERinfo@infrastructure.gov.au" TargetMode="External"/><Relationship Id="rId28" Type="http://schemas.openxmlformats.org/officeDocument/2006/relationships/hyperlink" Target="https://www.rover.infrastructure.gov.au/RAVPublicSearch/" TargetMode="External"/><Relationship Id="rId36" Type="http://schemas.openxmlformats.org/officeDocument/2006/relationships/hyperlink" Target="https://www.infrastructure.gov.au/infrastructure-transport-vehicles/vehicles/rvs/contact-us" TargetMode="External"/><Relationship Id="rId49" Type="http://schemas.openxmlformats.org/officeDocument/2006/relationships/image" Target="media/image14.png"/><Relationship Id="rId57" Type="http://schemas.openxmlformats.org/officeDocument/2006/relationships/header" Target="header4.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nvesregulator.gov.au" TargetMode="External"/><Relationship Id="rId31" Type="http://schemas.openxmlformats.org/officeDocument/2006/relationships/hyperlink" Target="https://www.infrastructure.gov.au/sites/default/files/documents/rover-guide-authority-to-act-september2024.pdf" TargetMode="External"/><Relationship Id="rId44" Type="http://schemas.openxmlformats.org/officeDocument/2006/relationships/image" Target="media/image11.png"/><Relationship Id="rId52" Type="http://schemas.openxmlformats.org/officeDocument/2006/relationships/hyperlink" Target="https://www.infrastructure.gov.au/infrastructure-transport-vehicles/vehicles/rvs/vehicle-type-approvals" TargetMode="External"/><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NVESRegulator@infrastructure.gov.au" TargetMode="External"/><Relationship Id="rId27" Type="http://schemas.openxmlformats.org/officeDocument/2006/relationships/hyperlink" Target="https://www.legislation.gov.au/C2018A00163/latest/text" TargetMode="External"/><Relationship Id="rId30" Type="http://schemas.openxmlformats.org/officeDocument/2006/relationships/hyperlink" Target="https://www.youtube.com/watch?v=o53HGsRTLKg" TargetMode="External"/><Relationship Id="rId35" Type="http://schemas.openxmlformats.org/officeDocument/2006/relationships/hyperlink" Target="https://www.infrastructure.gov.au/infrastructure-transport-vehicles/vehicles/rvs/contact-us" TargetMode="External"/><Relationship Id="rId43" Type="http://schemas.openxmlformats.org/officeDocument/2006/relationships/hyperlink" Target="https://www.infrastructure.gov.au/infrastructure-transport-vehicles/vehicles/rvs/contact-us" TargetMode="External"/><Relationship Id="rId48" Type="http://schemas.openxmlformats.org/officeDocument/2006/relationships/hyperlink" Target="mailto:NVESRegulator@infrastructure.gov.au" TargetMode="External"/><Relationship Id="rId56" Type="http://schemas.openxmlformats.org/officeDocument/2006/relationships/image" Target="media/image18.png"/><Relationship Id="rId8" Type="http://schemas.openxmlformats.org/officeDocument/2006/relationships/webSettings" Target="webSettings.xml"/><Relationship Id="rId51" Type="http://schemas.openxmlformats.org/officeDocument/2006/relationships/image" Target="media/image16.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pmc.gov.au/resources/commonwealth-coat-arms-information-and-guidelines" TargetMode="External"/><Relationship Id="rId25" Type="http://schemas.openxmlformats.org/officeDocument/2006/relationships/hyperlink" Target="https://www.legislation.gov.au/C2024A00034/latest/text" TargetMode="External"/><Relationship Id="rId33" Type="http://schemas.openxmlformats.org/officeDocument/2006/relationships/image" Target="media/image5.png"/><Relationship Id="rId38" Type="http://schemas.openxmlformats.org/officeDocument/2006/relationships/image" Target="media/image7.png"/><Relationship Id="rId46" Type="http://schemas.openxmlformats.org/officeDocument/2006/relationships/image" Target="media/image12.png"/><Relationship Id="rId5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NVES%20Regulator\NVES%20Regulator%20Report%20template_Corpor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DC498A04EA148599D8E27D18D0707EF"/>
        <w:category>
          <w:name w:val="General"/>
          <w:gallery w:val="placeholder"/>
        </w:category>
        <w:types>
          <w:type w:val="bbPlcHdr"/>
        </w:types>
        <w:behaviors>
          <w:behavior w:val="content"/>
        </w:behaviors>
        <w:guid w:val="{F9BB1187-940A-46E0-86CB-C4531A6ACE8C}"/>
      </w:docPartPr>
      <w:docPartBody>
        <w:p w:rsidR="00973BA8" w:rsidRDefault="00973BA8">
          <w:pPr>
            <w:pStyle w:val="FDC498A04EA148599D8E27D18D0707EF"/>
          </w:pPr>
          <w:r w:rsidRPr="00EC51DD">
            <w:rPr>
              <w:rStyle w:val="PlaceholderText"/>
            </w:rPr>
            <w:t>[Title]</w:t>
          </w:r>
        </w:p>
      </w:docPartBody>
    </w:docPart>
    <w:docPart>
      <w:docPartPr>
        <w:name w:val="4301311A67F449CEAEBF1B6678D7B3D0"/>
        <w:category>
          <w:name w:val="General"/>
          <w:gallery w:val="placeholder"/>
        </w:category>
        <w:types>
          <w:type w:val="bbPlcHdr"/>
        </w:types>
        <w:behaviors>
          <w:behavior w:val="content"/>
        </w:behaviors>
        <w:guid w:val="{C794D17A-516B-4E41-9816-6B207E861FE0}"/>
      </w:docPartPr>
      <w:docPartBody>
        <w:p w:rsidR="00973BA8" w:rsidRDefault="00973BA8">
          <w:pPr>
            <w:pStyle w:val="4301311A67F449CEAEBF1B6678D7B3D0"/>
          </w:pPr>
          <w:r w:rsidRPr="00EC51DD">
            <w:rPr>
              <w:rStyle w:val="PlaceholderText"/>
            </w:rPr>
            <w:t>[Publish Date]</w:t>
          </w:r>
        </w:p>
      </w:docPartBody>
    </w:docPart>
    <w:docPart>
      <w:docPartPr>
        <w:name w:val="58201FCF8B4D4100A1B41A20C442C09F"/>
        <w:category>
          <w:name w:val="General"/>
          <w:gallery w:val="placeholder"/>
        </w:category>
        <w:types>
          <w:type w:val="bbPlcHdr"/>
        </w:types>
        <w:behaviors>
          <w:behavior w:val="content"/>
        </w:behaviors>
        <w:guid w:val="{A4DA6FF7-683D-4F0E-AC40-3415F708D2AE}"/>
      </w:docPartPr>
      <w:docPartBody>
        <w:p w:rsidR="00973BA8" w:rsidRDefault="00973BA8">
          <w:pPr>
            <w:pStyle w:val="58201FCF8B4D4100A1B41A20C442C09F"/>
          </w:pPr>
          <w:r w:rsidRPr="00650DDB">
            <w:rPr>
              <w:highlight w:val="yellow"/>
              <w:lang w:val="x-none"/>
            </w:rPr>
            <w:t>[select format option]</w:t>
          </w:r>
        </w:p>
      </w:docPartBody>
    </w:docPart>
    <w:docPart>
      <w:docPartPr>
        <w:name w:val="A1DE8F31FA184757B56DCB1B7F1BCB73"/>
        <w:category>
          <w:name w:val="General"/>
          <w:gallery w:val="placeholder"/>
        </w:category>
        <w:types>
          <w:type w:val="bbPlcHdr"/>
        </w:types>
        <w:behaviors>
          <w:behavior w:val="content"/>
        </w:behaviors>
        <w:guid w:val="{E5128027-4B44-4F70-8830-1A2C9B9C16E3}"/>
      </w:docPartPr>
      <w:docPartBody>
        <w:p w:rsidR="00973BA8" w:rsidRDefault="00973BA8">
          <w:pPr>
            <w:pStyle w:val="A1DE8F31FA184757B56DCB1B7F1BCB73"/>
          </w:pPr>
          <w:r>
            <w:rPr>
              <w:rStyle w:val="PlaceholderText"/>
            </w:rPr>
            <w:t>[Category]</w:t>
          </w:r>
        </w:p>
      </w:docPartBody>
    </w:docPart>
    <w:docPart>
      <w:docPartPr>
        <w:name w:val="E4C428AF8B7E4CC9B11DC5D792C689D8"/>
        <w:category>
          <w:name w:val="General"/>
          <w:gallery w:val="placeholder"/>
        </w:category>
        <w:types>
          <w:type w:val="bbPlcHdr"/>
        </w:types>
        <w:behaviors>
          <w:behavior w:val="content"/>
        </w:behaviors>
        <w:guid w:val="{426D2A20-6184-478C-B90C-4FF71E36E6C8}"/>
      </w:docPartPr>
      <w:docPartBody>
        <w:p w:rsidR="00973BA8" w:rsidRDefault="00973BA8">
          <w:pPr>
            <w:pStyle w:val="E4C428AF8B7E4CC9B11DC5D792C689D8"/>
          </w:pPr>
          <w:r>
            <w:rPr>
              <w:rStyle w:val="PlaceholderText"/>
            </w:rPr>
            <w:t>[Keywords]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lliance No.2 Light">
    <w:altName w:val="Calibri"/>
    <w:panose1 w:val="00000000000000000000"/>
    <w:charset w:val="4D"/>
    <w:family w:val="auto"/>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BA8"/>
    <w:rsid w:val="00007DF6"/>
    <w:rsid w:val="00194026"/>
    <w:rsid w:val="00202E84"/>
    <w:rsid w:val="002A4A45"/>
    <w:rsid w:val="003B5D1C"/>
    <w:rsid w:val="004F246B"/>
    <w:rsid w:val="005C0152"/>
    <w:rsid w:val="00732A84"/>
    <w:rsid w:val="00906C03"/>
    <w:rsid w:val="00973BA8"/>
    <w:rsid w:val="00B7003C"/>
    <w:rsid w:val="00E240D9"/>
    <w:rsid w:val="00E906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3BA8"/>
    <w:rPr>
      <w:color w:val="808080"/>
    </w:rPr>
  </w:style>
  <w:style w:type="paragraph" w:customStyle="1" w:styleId="0D55EF91747645A49D7505126E49CA9F">
    <w:name w:val="0D55EF91747645A49D7505126E49CA9F"/>
  </w:style>
  <w:style w:type="paragraph" w:customStyle="1" w:styleId="FDC498A04EA148599D8E27D18D0707EF">
    <w:name w:val="FDC498A04EA148599D8E27D18D0707EF"/>
  </w:style>
  <w:style w:type="paragraph" w:customStyle="1" w:styleId="4301311A67F449CEAEBF1B6678D7B3D0">
    <w:name w:val="4301311A67F449CEAEBF1B6678D7B3D0"/>
  </w:style>
  <w:style w:type="paragraph" w:customStyle="1" w:styleId="3A2EB1EFCEBE4BDFB018408ECDFD6EFA">
    <w:name w:val="3A2EB1EFCEBE4BDFB018408ECDFD6EFA"/>
  </w:style>
  <w:style w:type="paragraph" w:customStyle="1" w:styleId="58201FCF8B4D4100A1B41A20C442C09F">
    <w:name w:val="58201FCF8B4D4100A1B41A20C442C09F"/>
  </w:style>
  <w:style w:type="paragraph" w:customStyle="1" w:styleId="EEDC7A9664584FE892B2257BCA58EE5A">
    <w:name w:val="EEDC7A9664584FE892B2257BCA58EE5A"/>
  </w:style>
  <w:style w:type="paragraph" w:customStyle="1" w:styleId="FF59F0C645434AB2A23C68D230B19BD5">
    <w:name w:val="FF59F0C645434AB2A23C68D230B19BD5"/>
  </w:style>
  <w:style w:type="paragraph" w:customStyle="1" w:styleId="7EF9615630AF49438968A42547A3E15F">
    <w:name w:val="7EF9615630AF49438968A42547A3E15F"/>
  </w:style>
  <w:style w:type="paragraph" w:customStyle="1" w:styleId="A1DE8F31FA184757B56DCB1B7F1BCB73">
    <w:name w:val="A1DE8F31FA184757B56DCB1B7F1BCB73"/>
  </w:style>
  <w:style w:type="paragraph" w:customStyle="1" w:styleId="E4C428AF8B7E4CC9B11DC5D792C689D8">
    <w:name w:val="E4C428AF8B7E4CC9B11DC5D792C689D8"/>
  </w:style>
  <w:style w:type="paragraph" w:customStyle="1" w:styleId="2E6F5EBC7F444B3A9DFA9229474DA36E">
    <w:name w:val="2E6F5EBC7F444B3A9DFA9229474DA36E"/>
    <w:rsid w:val="00973BA8"/>
  </w:style>
  <w:style w:type="paragraph" w:customStyle="1" w:styleId="6E50A99FB3D342D184BFB0DD18A5BDE1">
    <w:name w:val="6E50A99FB3D342D184BFB0DD18A5BDE1"/>
    <w:rsid w:val="00973BA8"/>
  </w:style>
  <w:style w:type="paragraph" w:customStyle="1" w:styleId="B6221375DD5741C3BC4BD39B39A534A5">
    <w:name w:val="B6221375DD5741C3BC4BD39B39A534A5"/>
    <w:rsid w:val="00973BA8"/>
  </w:style>
  <w:style w:type="paragraph" w:customStyle="1" w:styleId="053620ECF0AC427882FBA7CAEE53CCE6">
    <w:name w:val="053620ECF0AC427882FBA7CAEE53CCE6"/>
    <w:rsid w:val="00973BA8"/>
  </w:style>
  <w:style w:type="paragraph" w:customStyle="1" w:styleId="963981E4750D4DF8BCCB9A6050940A87">
    <w:name w:val="963981E4750D4DF8BCCB9A6050940A87"/>
    <w:rsid w:val="00973B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2025-09-22T00:00:00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04C2ED6474624087625D5BC8BDA46B" ma:contentTypeVersion="9" ma:contentTypeDescription="Create a new document." ma:contentTypeScope="" ma:versionID="9b55e86ec32ddf62e867b6ff51eb1982">
  <xsd:schema xmlns:xsd="http://www.w3.org/2001/XMLSchema" xmlns:xs="http://www.w3.org/2001/XMLSchema" xmlns:p="http://schemas.microsoft.com/office/2006/metadata/properties" xmlns:ns2="b3b9b181-06e0-4268-af22-c6840c33967c" xmlns:ns3="40b89a2c-dbe8-4aa4-bd74-be5189addec4" targetNamespace="http://schemas.microsoft.com/office/2006/metadata/properties" ma:root="true" ma:fieldsID="59add822de70a2ee165fa5d5abf4bd24" ns2:_="" ns3:_="">
    <xsd:import namespace="b3b9b181-06e0-4268-af22-c6840c33967c"/>
    <xsd:import namespace="40b89a2c-dbe8-4aa4-bd74-be5189addec4"/>
    <xsd:element name="properties">
      <xsd:complexType>
        <xsd:sequence>
          <xsd:element name="documentManagement">
            <xsd:complexType>
              <xsd:all>
                <xsd:element ref="ns2:RecordNumber" minOccurs="0"/>
                <xsd:element ref="ns2:g7a2f445ab5e4aa2ad49ebf38fd81cc6" minOccurs="0"/>
                <xsd:element ref="ns2:TaxCatchAll" minOccurs="0"/>
                <xsd:element ref="ns2:TaxCatchAllLabel" minOccurs="0"/>
                <xsd:element ref="ns2:ne6d73d4a8b14472a6a14c195f235605" minOccurs="0"/>
                <xsd:element ref="ns2:Destroy Item46" minOccurs="0"/>
                <xsd:element ref="ns2:Justification for Destruction47" minOccurs="0"/>
                <xsd:element ref="ns2:Document_x0020_SP_x0020_Type" minOccurs="0"/>
                <xsd:element ref="ns2:SharedWithUsers" minOccurs="0"/>
                <xsd:element ref="ns2:SharedWithDetails" minOccurs="0"/>
                <xsd:element ref="ns3:Project_x0020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b9b181-06e0-4268-af22-c6840c33967c"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g7a2f445ab5e4aa2ad49ebf38fd81cc6" ma:index="9" ma:taxonomy="true" ma:internalName="g7a2f445ab5e4aa2ad49ebf38fd81cc6" ma:taxonomyFieldName="Security_x0020_Classification" ma:displayName="Security Classification" ma:readOnly="false" ma:default="1;#OFFICIAL|66ee57a8-59d0-46bc-a5fc-78440ee0cf81" ma:fieldId="{07a2f445-ab5e-4aa2-ad49-ebf38fd81cc6}"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b652d38-8c68-4034-afbd-1c7523511a25}" ma:internalName="TaxCatchAll" ma:showField="CatchAllData"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b652d38-8c68-4034-afbd-1c7523511a25}" ma:internalName="TaxCatchAllLabel" ma:readOnly="true" ma:showField="CatchAllDataLabel"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ne6d73d4a8b14472a6a14c195f235605" ma:index="13" nillable="true" ma:taxonomy="true" ma:internalName="ne6d73d4a8b14472a6a14c195f235605" ma:taxonomyFieldName="Information_x0020_Management_x0020_Marker" ma:displayName="Information Management Marker" ma:default="" ma:fieldId="{7e6d73d4-a8b1-4472-a6a1-4c195f235605}"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b89a2c-dbe8-4aa4-bd74-be5189addec4" elementFormDefault="qualified">
    <xsd:import namespace="http://schemas.microsoft.com/office/2006/documentManagement/types"/>
    <xsd:import namespace="http://schemas.microsoft.com/office/infopath/2007/PartnerControls"/>
    <xsd:element name="Project_x0020_activity" ma:index="21" nillable="true" ma:displayName="Project activity" ma:default="None" ma:description="Document types/phases of the project" ma:internalName="Project_x0020_activit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C9BB2B-4515-4C2E-8488-8FD69A15DB81}">
  <ds:schemaRefs>
    <ds:schemaRef ds:uri="http://schemas.microsoft.com/sharepoint/v3/contenttype/forms"/>
  </ds:schemaRefs>
</ds:datastoreItem>
</file>

<file path=customXml/itemProps3.xml><?xml version="1.0" encoding="utf-8"?>
<ds:datastoreItem xmlns:ds="http://schemas.openxmlformats.org/officeDocument/2006/customXml" ds:itemID="{2E565E30-B6BA-43B3-84F1-D398C036B8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b9b181-06e0-4268-af22-c6840c33967c"/>
    <ds:schemaRef ds:uri="40b89a2c-dbe8-4aa4-bd74-be5189adde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793EB0-B2B7-4AB1-BCE5-A97B6A92C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NVES Regulator Report template_Corporate.dotx</Template>
  <TotalTime>3</TotalTime>
  <Pages>16</Pages>
  <Words>2954</Words>
  <Characters>16843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NVES Portal user guide</vt:lpstr>
    </vt:vector>
  </TitlesOfParts>
  <Manager/>
  <Company>Department of Infrastructure &amp; Regional Development</Company>
  <LinksUpToDate>false</LinksUpToDate>
  <CharactersWithSpaces>19758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NVES Portal user guide</dc:title>
  <cp:keywords>1.0</cp:keywords>
  <dc:description/>
  <dcterms:created xsi:type="dcterms:W3CDTF">2025-09-25T05:45:00Z</dcterms:created>
  <dcterms:modified xsi:type="dcterms:W3CDTF">2025-09-25T23:33:00Z</dcterms:modified>
  <cp:category>Sep 2025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0x0101005204C2ED6474624087625D5BC8BDA46B</vt:lpwstr>
  </property>
</Properties>
</file>